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449FA" w14:textId="77777777" w:rsidR="00755681" w:rsidRPr="00894F11" w:rsidRDefault="00755681" w:rsidP="00755681">
      <w:pPr>
        <w:pStyle w:val="Default"/>
        <w:rPr>
          <w:lang w:val="sr-Cyrl-RS"/>
        </w:rPr>
      </w:pPr>
      <w:bookmarkStart w:id="0" w:name="_Hlk98250278"/>
    </w:p>
    <w:p w14:paraId="7186FC8B" w14:textId="77777777" w:rsidR="00030BA0" w:rsidRPr="00894F11" w:rsidRDefault="00030BA0" w:rsidP="00755681">
      <w:pPr>
        <w:pStyle w:val="Default"/>
        <w:rPr>
          <w:lang w:val="sr-Cyrl-RS"/>
        </w:rPr>
      </w:pPr>
    </w:p>
    <w:p w14:paraId="62936318" w14:textId="77777777" w:rsidR="00030BA0" w:rsidRPr="00894F11" w:rsidRDefault="00030BA0" w:rsidP="00755681">
      <w:pPr>
        <w:pStyle w:val="Default"/>
        <w:rPr>
          <w:lang w:val="sr-Cyrl-RS"/>
        </w:rPr>
      </w:pPr>
    </w:p>
    <w:p w14:paraId="4B4D80A3" w14:textId="77777777" w:rsidR="00030BA0" w:rsidRPr="00894F11" w:rsidRDefault="00030BA0" w:rsidP="00755681">
      <w:pPr>
        <w:pStyle w:val="Default"/>
        <w:rPr>
          <w:lang w:val="sr-Cyrl-RS"/>
        </w:rPr>
      </w:pPr>
    </w:p>
    <w:p w14:paraId="774CBCC9" w14:textId="77777777" w:rsidR="00030BA0" w:rsidRPr="00894F11" w:rsidRDefault="00030BA0" w:rsidP="00755681">
      <w:pPr>
        <w:pStyle w:val="Default"/>
        <w:rPr>
          <w:lang w:val="sr-Cyrl-RS"/>
        </w:rPr>
      </w:pPr>
    </w:p>
    <w:p w14:paraId="55F36779" w14:textId="77777777" w:rsidR="00030BA0" w:rsidRPr="00894F11" w:rsidRDefault="00030BA0" w:rsidP="00755681">
      <w:pPr>
        <w:pStyle w:val="Default"/>
        <w:rPr>
          <w:lang w:val="sr-Cyrl-RS"/>
        </w:rPr>
      </w:pPr>
    </w:p>
    <w:p w14:paraId="75D581EB" w14:textId="77777777" w:rsidR="00030BA0" w:rsidRPr="00894F11" w:rsidRDefault="00030BA0" w:rsidP="00755681">
      <w:pPr>
        <w:pStyle w:val="Default"/>
        <w:rPr>
          <w:lang w:val="sr-Cyrl-RS"/>
        </w:rPr>
      </w:pPr>
    </w:p>
    <w:p w14:paraId="1AE602F8" w14:textId="77777777" w:rsidR="00030BA0" w:rsidRPr="00894F11" w:rsidRDefault="00030BA0" w:rsidP="00755681">
      <w:pPr>
        <w:pStyle w:val="Default"/>
        <w:rPr>
          <w:lang w:val="sr-Cyrl-RS"/>
        </w:rPr>
      </w:pPr>
    </w:p>
    <w:p w14:paraId="050C9B78" w14:textId="77777777" w:rsidR="00030BA0" w:rsidRPr="00894F11" w:rsidRDefault="00030BA0" w:rsidP="00755681">
      <w:pPr>
        <w:pStyle w:val="Default"/>
        <w:rPr>
          <w:lang w:val="sr-Cyrl-RS"/>
        </w:rPr>
      </w:pPr>
    </w:p>
    <w:p w14:paraId="4FB506FC" w14:textId="77777777" w:rsidR="00030BA0" w:rsidRPr="00894F11" w:rsidRDefault="00030BA0" w:rsidP="00755681">
      <w:pPr>
        <w:pStyle w:val="Default"/>
        <w:rPr>
          <w:lang w:val="sr-Cyrl-RS"/>
        </w:rPr>
      </w:pPr>
    </w:p>
    <w:p w14:paraId="6ED9DAD2" w14:textId="77777777" w:rsidR="000B2E9A" w:rsidRPr="00894F11" w:rsidRDefault="000B2E9A" w:rsidP="00755681">
      <w:pPr>
        <w:pStyle w:val="Default"/>
        <w:rPr>
          <w:lang w:val="sr-Cyrl-RS"/>
        </w:rPr>
      </w:pPr>
    </w:p>
    <w:p w14:paraId="36AC8BFF" w14:textId="77777777" w:rsidR="00030BA0" w:rsidRPr="00894F11" w:rsidRDefault="00030BA0" w:rsidP="00755681">
      <w:pPr>
        <w:pStyle w:val="Default"/>
        <w:rPr>
          <w:lang w:val="sr-Cyrl-RS"/>
        </w:rPr>
      </w:pPr>
    </w:p>
    <w:p w14:paraId="14838A15" w14:textId="77777777" w:rsidR="00755681" w:rsidRPr="00894F11" w:rsidRDefault="00030BA0" w:rsidP="00030BA0">
      <w:pPr>
        <w:pStyle w:val="Default"/>
        <w:spacing w:after="120"/>
        <w:jc w:val="center"/>
        <w:rPr>
          <w:b/>
          <w:bCs/>
          <w:color w:val="006FC0"/>
          <w:sz w:val="56"/>
          <w:szCs w:val="56"/>
          <w:lang w:val="sr-Cyrl-RS"/>
        </w:rPr>
      </w:pPr>
      <w:r w:rsidRPr="00894F11">
        <w:rPr>
          <w:b/>
          <w:bCs/>
          <w:color w:val="006FC0"/>
          <w:sz w:val="56"/>
          <w:szCs w:val="56"/>
          <w:lang w:val="sr-Cyrl-RS"/>
        </w:rPr>
        <w:t>ПРОГРАМ</w:t>
      </w:r>
    </w:p>
    <w:p w14:paraId="0FCAC073" w14:textId="266B2CBD" w:rsidR="00EE0899" w:rsidRPr="00894F11" w:rsidRDefault="00EE0899" w:rsidP="00EE0899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/>
          <w:sz w:val="36"/>
          <w:szCs w:val="22"/>
          <w:lang w:val="sr-Cyrl-RS"/>
        </w:rPr>
      </w:pPr>
      <w:r w:rsidRPr="00894F11">
        <w:rPr>
          <w:rFonts w:ascii="Cambria" w:hAnsi="Cambria" w:cs="Calibri"/>
          <w:b/>
          <w:sz w:val="36"/>
          <w:szCs w:val="22"/>
          <w:lang w:val="sr-Cyrl-RS"/>
        </w:rPr>
        <w:t xml:space="preserve">ОБУКЕ ЗА СТИЦАЊЕ АНДРАГОШКИХ КОМПЕТЕНЦИЈА </w:t>
      </w:r>
    </w:p>
    <w:p w14:paraId="78A00ECC" w14:textId="77777777" w:rsidR="00EE0899" w:rsidRPr="00894F11" w:rsidRDefault="00EE0899" w:rsidP="00EE0899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/>
          <w:sz w:val="32"/>
          <w:szCs w:val="22"/>
          <w:lang w:val="sr-Cyrl-RS"/>
        </w:rPr>
      </w:pPr>
    </w:p>
    <w:p w14:paraId="319B12B3" w14:textId="62606B62" w:rsidR="009E3DA2" w:rsidRPr="00894F11" w:rsidRDefault="00EE0899" w:rsidP="00EE0899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/>
          <w:b/>
          <w:bCs/>
          <w:sz w:val="28"/>
          <w:szCs w:val="28"/>
          <w:lang w:val="sr-Cyrl-RS"/>
        </w:rPr>
      </w:pPr>
      <w:r w:rsidRPr="00894F11">
        <w:rPr>
          <w:rFonts w:ascii="Cambria" w:hAnsi="Cambria"/>
          <w:b/>
          <w:bCs/>
          <w:sz w:val="28"/>
          <w:szCs w:val="28"/>
          <w:lang w:val="sr-Cyrl-RS"/>
        </w:rPr>
        <w:t xml:space="preserve">ЈАВНО ПРИЗНАТОГ ОРГАНИЗАТОРА </w:t>
      </w:r>
    </w:p>
    <w:p w14:paraId="1555164E" w14:textId="5608FB3C" w:rsidR="00030BA0" w:rsidRPr="00894F11" w:rsidRDefault="00EE0899" w:rsidP="00EE0899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/>
          <w:sz w:val="28"/>
          <w:szCs w:val="28"/>
          <w:lang w:val="sr-Cyrl-RS"/>
        </w:rPr>
      </w:pPr>
      <w:r w:rsidRPr="00894F11">
        <w:rPr>
          <w:rFonts w:ascii="Cambria" w:hAnsi="Cambria"/>
          <w:b/>
          <w:bCs/>
          <w:sz w:val="28"/>
          <w:szCs w:val="28"/>
          <w:lang w:val="sr-Cyrl-RS"/>
        </w:rPr>
        <w:t>АКТИВНОСТИ ОБРАЗОВАЊА ОДРАСЛИХ</w:t>
      </w:r>
    </w:p>
    <w:p w14:paraId="7C457D88" w14:textId="77777777" w:rsidR="00753AD2" w:rsidRPr="00894F11" w:rsidRDefault="00753AD2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30BA0" w:rsidRPr="00894F11" w14:paraId="1AAE8FB0" w14:textId="77777777" w:rsidTr="009E3DA2">
        <w:tc>
          <w:tcPr>
            <w:tcW w:w="10627" w:type="dxa"/>
            <w:shd w:val="clear" w:color="auto" w:fill="auto"/>
          </w:tcPr>
          <w:p w14:paraId="10EDCA63" w14:textId="77777777" w:rsidR="00030BA0" w:rsidRPr="00894F11" w:rsidRDefault="00030BA0" w:rsidP="00CA4B2F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Cambria" w:hAnsi="Cambria" w:cs="Calibri"/>
                <w:sz w:val="32"/>
                <w:szCs w:val="32"/>
                <w:lang w:val="sr-Cyrl-RS"/>
              </w:rPr>
            </w:pPr>
          </w:p>
          <w:p w14:paraId="0D79F4BC" w14:textId="554EBEF5" w:rsidR="00F75C84" w:rsidRPr="00894F11" w:rsidRDefault="00EE0899" w:rsidP="00CA4B2F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Cambria" w:hAnsi="Cambria" w:cs="Calibri"/>
                <w:i/>
                <w:color w:val="2E74B5" w:themeColor="accent1" w:themeShade="BF"/>
                <w:sz w:val="32"/>
                <w:szCs w:val="32"/>
                <w:lang w:val="sr-Cyrl-RS"/>
              </w:rPr>
            </w:pPr>
            <w:r w:rsidRPr="00894F11">
              <w:rPr>
                <w:rFonts w:ascii="Cambria" w:hAnsi="Cambria" w:cs="Calibri"/>
                <w:i/>
                <w:color w:val="2E74B5" w:themeColor="accent1" w:themeShade="BF"/>
                <w:sz w:val="32"/>
                <w:szCs w:val="32"/>
                <w:lang w:val="sr-Cyrl-RS"/>
              </w:rPr>
              <w:t>Назив ЈПОА</w:t>
            </w:r>
          </w:p>
        </w:tc>
      </w:tr>
    </w:tbl>
    <w:p w14:paraId="35CB200A" w14:textId="77777777" w:rsidR="00753AD2" w:rsidRPr="00894F11" w:rsidRDefault="00753AD2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23204EB6" w14:textId="2D253291" w:rsidR="00EC69EE" w:rsidRPr="00894F11" w:rsidRDefault="00EC69EE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8"/>
          <w:szCs w:val="22"/>
          <w:lang w:val="sr-Cyrl-RS"/>
        </w:rPr>
      </w:pPr>
    </w:p>
    <w:p w14:paraId="29785105" w14:textId="77777777" w:rsidR="00EC69EE" w:rsidRPr="00894F11" w:rsidRDefault="00EC69EE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07C8E970" w14:textId="77777777" w:rsidR="00EC69EE" w:rsidRPr="00894F11" w:rsidRDefault="00EC69EE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41B01F24" w14:textId="77777777" w:rsidR="00EC69EE" w:rsidRPr="00894F11" w:rsidRDefault="00EC69EE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1CA77D6D" w14:textId="77777777" w:rsidR="00EC69EE" w:rsidRPr="00894F11" w:rsidRDefault="00EC69EE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60836DCD" w14:textId="77777777" w:rsidR="00CE4F36" w:rsidRPr="00894F11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2D183BF2" w14:textId="77777777" w:rsidR="00CE4F36" w:rsidRPr="00894F11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15C09107" w14:textId="77777777" w:rsidR="00CE4F36" w:rsidRPr="00894F11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1788726B" w14:textId="77777777" w:rsidR="00CE4F36" w:rsidRPr="00894F11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689A212D" w14:textId="77777777" w:rsidR="00CE4F36" w:rsidRPr="00894F11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7BF79EED" w14:textId="77777777" w:rsidR="00CE4F36" w:rsidRPr="00894F11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6598D34C" w14:textId="77777777" w:rsidR="00CE4F36" w:rsidRPr="00894F11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32EEE559" w14:textId="77777777" w:rsidR="00CE4F36" w:rsidRPr="00894F11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11E15FE7" w14:textId="77777777" w:rsidR="00CE4F36" w:rsidRPr="00894F11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0E28C8DC" w14:textId="77777777" w:rsidR="00894E14" w:rsidRPr="00894F11" w:rsidRDefault="00894E14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4DAE4C47" w14:textId="77777777" w:rsidR="00CE4F36" w:rsidRPr="00894F11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32B12E03" w14:textId="4FD78EB0" w:rsidR="00CE4F36" w:rsidRPr="00894F11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1B89CA02" w14:textId="0A0A3450" w:rsidR="008D1CAD" w:rsidRPr="00894F11" w:rsidRDefault="008D1CAD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4485A0AD" w14:textId="77777777" w:rsidR="008D1CAD" w:rsidRPr="00894F11" w:rsidRDefault="008D1CAD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523F0A59" w14:textId="77777777" w:rsidR="00753AD2" w:rsidRPr="00894F11" w:rsidRDefault="00753AD2" w:rsidP="00B32CA0">
      <w:pPr>
        <w:tabs>
          <w:tab w:val="left" w:pos="3345"/>
          <w:tab w:val="center" w:pos="4702"/>
          <w:tab w:val="left" w:pos="7035"/>
        </w:tabs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4E88E127" w14:textId="3958B240" w:rsidR="00686027" w:rsidRPr="00894F11" w:rsidRDefault="00A944F0" w:rsidP="009E3DA2">
      <w:pPr>
        <w:tabs>
          <w:tab w:val="left" w:pos="3210"/>
          <w:tab w:val="left" w:pos="3345"/>
          <w:tab w:val="center" w:pos="4702"/>
          <w:tab w:val="left" w:pos="7035"/>
        </w:tabs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Cs/>
          <w:sz w:val="22"/>
          <w:szCs w:val="22"/>
          <w:lang w:val="sr-Cyrl-RS"/>
        </w:rPr>
      </w:pPr>
      <w:r w:rsidRPr="00894F11">
        <w:rPr>
          <w:rFonts w:ascii="Cambria" w:hAnsi="Cambria" w:cs="Calibri"/>
          <w:bCs/>
          <w:sz w:val="22"/>
          <w:szCs w:val="22"/>
          <w:lang w:val="sr-Cyrl-RS"/>
        </w:rPr>
        <w:t>Место и датум израде програма:</w:t>
      </w:r>
      <w:r w:rsidR="00D1467A" w:rsidRPr="00894F11">
        <w:rPr>
          <w:rFonts w:ascii="Cambria" w:hAnsi="Cambria" w:cs="Calibri"/>
          <w:bCs/>
          <w:sz w:val="22"/>
          <w:szCs w:val="22"/>
          <w:lang w:val="sr-Cyrl-RS"/>
        </w:rPr>
        <w:t xml:space="preserve"> </w:t>
      </w:r>
      <w:r w:rsidRPr="00894F11">
        <w:rPr>
          <w:rFonts w:ascii="Cambria" w:hAnsi="Cambria" w:cs="Calibri"/>
          <w:bCs/>
          <w:sz w:val="22"/>
          <w:szCs w:val="22"/>
          <w:lang w:val="sr-Cyrl-RS"/>
        </w:rPr>
        <w:t>__</w:t>
      </w:r>
      <w:r w:rsidR="00030BA0" w:rsidRPr="00894F11">
        <w:rPr>
          <w:rFonts w:ascii="Cambria" w:hAnsi="Cambria" w:cs="Calibri"/>
          <w:bCs/>
          <w:sz w:val="22"/>
          <w:szCs w:val="22"/>
          <w:lang w:val="sr-Cyrl-RS"/>
        </w:rPr>
        <w:t>_______________</w:t>
      </w:r>
      <w:r w:rsidRPr="00894F11">
        <w:rPr>
          <w:rFonts w:ascii="Cambria" w:hAnsi="Cambria" w:cs="Calibri"/>
          <w:bCs/>
          <w:sz w:val="22"/>
          <w:szCs w:val="22"/>
          <w:lang w:val="sr-Cyrl-RS"/>
        </w:rPr>
        <w:t>__________________</w:t>
      </w:r>
    </w:p>
    <w:p w14:paraId="1ABB256F" w14:textId="1897C12F" w:rsidR="009E3DA2" w:rsidRPr="00894F11" w:rsidRDefault="009E3DA2" w:rsidP="009E3DA2">
      <w:pPr>
        <w:tabs>
          <w:tab w:val="left" w:pos="3210"/>
          <w:tab w:val="left" w:pos="3345"/>
          <w:tab w:val="center" w:pos="4702"/>
          <w:tab w:val="left" w:pos="7035"/>
        </w:tabs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Cs/>
          <w:sz w:val="22"/>
          <w:szCs w:val="22"/>
          <w:lang w:val="sr-Cyrl-RS"/>
        </w:rPr>
      </w:pPr>
    </w:p>
    <w:p w14:paraId="10DAE1D9" w14:textId="3816F708" w:rsidR="009E3DA2" w:rsidRPr="00894F11" w:rsidRDefault="009E3DA2" w:rsidP="009E3DA2">
      <w:pPr>
        <w:tabs>
          <w:tab w:val="left" w:pos="3210"/>
          <w:tab w:val="left" w:pos="3345"/>
          <w:tab w:val="center" w:pos="4702"/>
          <w:tab w:val="left" w:pos="7035"/>
        </w:tabs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Cs/>
          <w:sz w:val="22"/>
          <w:szCs w:val="22"/>
          <w:lang w:val="sr-Cyrl-RS"/>
        </w:rPr>
      </w:pPr>
    </w:p>
    <w:p w14:paraId="7DE3377F" w14:textId="77777777" w:rsidR="00894F11" w:rsidRDefault="00894F11" w:rsidP="00686027">
      <w:pPr>
        <w:tabs>
          <w:tab w:val="left" w:pos="3210"/>
          <w:tab w:val="left" w:pos="3345"/>
          <w:tab w:val="center" w:pos="4702"/>
          <w:tab w:val="left" w:pos="7035"/>
        </w:tabs>
        <w:autoSpaceDE w:val="0"/>
        <w:autoSpaceDN w:val="0"/>
        <w:adjustRightInd w:val="0"/>
        <w:spacing w:after="0" w:line="300" w:lineRule="atLeast"/>
        <w:rPr>
          <w:rFonts w:ascii="Cambria" w:hAnsi="Cambria" w:cs="Calibri"/>
          <w:bCs/>
          <w:sz w:val="22"/>
          <w:szCs w:val="22"/>
          <w:lang w:val="sr-Cyrl-RS"/>
        </w:rPr>
      </w:pPr>
    </w:p>
    <w:p w14:paraId="576F4C75" w14:textId="77777777" w:rsidR="00894F11" w:rsidRDefault="00894F11" w:rsidP="00686027">
      <w:pPr>
        <w:tabs>
          <w:tab w:val="left" w:pos="3210"/>
          <w:tab w:val="left" w:pos="3345"/>
          <w:tab w:val="center" w:pos="4702"/>
          <w:tab w:val="left" w:pos="7035"/>
        </w:tabs>
        <w:autoSpaceDE w:val="0"/>
        <w:autoSpaceDN w:val="0"/>
        <w:adjustRightInd w:val="0"/>
        <w:spacing w:after="0" w:line="300" w:lineRule="atLeast"/>
        <w:rPr>
          <w:rFonts w:ascii="Cambria" w:hAnsi="Cambria" w:cs="Calibri"/>
          <w:bCs/>
          <w:sz w:val="22"/>
          <w:szCs w:val="22"/>
          <w:lang w:val="sr-Cyrl-RS"/>
        </w:rPr>
      </w:pPr>
    </w:p>
    <w:p w14:paraId="5D2EF9CA" w14:textId="63A9E241" w:rsidR="00EE0899" w:rsidRPr="00FC7617" w:rsidRDefault="00EE0899" w:rsidP="00A06753">
      <w:pPr>
        <w:pStyle w:val="ListParagraph"/>
        <w:numPr>
          <w:ilvl w:val="0"/>
          <w:numId w:val="43"/>
        </w:numPr>
        <w:tabs>
          <w:tab w:val="left" w:pos="3210"/>
          <w:tab w:val="left" w:pos="3345"/>
          <w:tab w:val="center" w:pos="4702"/>
          <w:tab w:val="left" w:pos="7035"/>
        </w:tabs>
        <w:autoSpaceDE w:val="0"/>
        <w:autoSpaceDN w:val="0"/>
        <w:adjustRightInd w:val="0"/>
        <w:spacing w:after="0" w:line="300" w:lineRule="atLeast"/>
        <w:rPr>
          <w:rFonts w:ascii="Cambria" w:hAnsi="Cambria" w:cs="Calibri"/>
          <w:b/>
          <w:bCs/>
          <w:szCs w:val="22"/>
          <w:lang w:val="sr-Cyrl-RS"/>
        </w:rPr>
      </w:pPr>
      <w:r w:rsidRPr="00FC7617">
        <w:rPr>
          <w:rFonts w:ascii="Cambria" w:hAnsi="Cambria" w:cs="Calibri"/>
          <w:b/>
          <w:bCs/>
          <w:szCs w:val="22"/>
          <w:lang w:val="sr-Cyrl-RS"/>
        </w:rPr>
        <w:t>П</w:t>
      </w:r>
      <w:r w:rsidR="009E3DA2" w:rsidRPr="00FC7617">
        <w:rPr>
          <w:rFonts w:ascii="Cambria" w:hAnsi="Cambria" w:cs="Calibri"/>
          <w:b/>
          <w:bCs/>
          <w:szCs w:val="22"/>
          <w:lang w:val="sr-Cyrl-RS"/>
        </w:rPr>
        <w:t>ЛАН И П</w:t>
      </w:r>
      <w:r w:rsidRPr="00FC7617">
        <w:rPr>
          <w:rFonts w:ascii="Cambria" w:hAnsi="Cambria" w:cs="Calibri"/>
          <w:b/>
          <w:bCs/>
          <w:szCs w:val="22"/>
          <w:lang w:val="sr-Cyrl-RS"/>
        </w:rPr>
        <w:t>РОГРАМ ОБУКЕ ЗА СТИЦАЊЕ АНДРАГОШКИХ КОМПЕТЕНЦИЈА</w:t>
      </w:r>
    </w:p>
    <w:p w14:paraId="1AC07492" w14:textId="6444B9C9" w:rsidR="00EE0899" w:rsidRPr="00791DF4" w:rsidRDefault="00EE0899" w:rsidP="00EE0899">
      <w:pPr>
        <w:tabs>
          <w:tab w:val="left" w:pos="3210"/>
          <w:tab w:val="left" w:pos="3345"/>
          <w:tab w:val="center" w:pos="4702"/>
          <w:tab w:val="left" w:pos="7035"/>
        </w:tabs>
        <w:autoSpaceDE w:val="0"/>
        <w:autoSpaceDN w:val="0"/>
        <w:adjustRightInd w:val="0"/>
        <w:spacing w:after="0" w:line="300" w:lineRule="atLeast"/>
        <w:rPr>
          <w:rFonts w:ascii="Cambria" w:hAnsi="Cambria" w:cs="Calibri"/>
          <w:bCs/>
          <w:sz w:val="22"/>
          <w:szCs w:val="22"/>
          <w:lang w:val="sr-Cyrl-RS"/>
        </w:rPr>
      </w:pPr>
    </w:p>
    <w:p w14:paraId="3CC12E15" w14:textId="559C2A26" w:rsidR="00EE0899" w:rsidRPr="00FC7617" w:rsidRDefault="00EE0899" w:rsidP="00C43315">
      <w:pPr>
        <w:autoSpaceDE w:val="0"/>
        <w:autoSpaceDN w:val="0"/>
        <w:adjustRightInd w:val="0"/>
        <w:spacing w:after="120" w:line="240" w:lineRule="auto"/>
        <w:rPr>
          <w:rFonts w:ascii="Cambria" w:hAnsi="Cambria" w:cs="Calibri"/>
          <w:b/>
          <w:bCs/>
          <w:sz w:val="22"/>
          <w:szCs w:val="22"/>
          <w:lang w:val="sr-Cyrl-RS"/>
        </w:rPr>
      </w:pPr>
      <w:r w:rsidRPr="00FC7617">
        <w:rPr>
          <w:rFonts w:ascii="Cambria" w:hAnsi="Cambria" w:cs="Calibri"/>
          <w:b/>
          <w:bCs/>
          <w:sz w:val="22"/>
          <w:szCs w:val="22"/>
          <w:lang w:val="sr-Cyrl-RS"/>
        </w:rPr>
        <w:t xml:space="preserve">1.1 </w:t>
      </w:r>
      <w:r w:rsidR="002648F4" w:rsidRPr="00FC7617">
        <w:rPr>
          <w:rFonts w:ascii="Cambria" w:eastAsia="Cambria" w:hAnsi="Cambria" w:cs="Cambria"/>
          <w:b/>
          <w:sz w:val="22"/>
          <w:szCs w:val="22"/>
          <w:lang w:val="sr-Cyrl-RS" w:eastAsia="en-US"/>
        </w:rPr>
        <w:t>ПЛАН ОБУКЕ ЗА СТИЦАЊЕ АНДРАГОШКИХ КОМПЕТЕНЦИЈА ПО МОДУЛИМА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2"/>
        <w:gridCol w:w="7078"/>
        <w:gridCol w:w="850"/>
        <w:gridCol w:w="709"/>
        <w:gridCol w:w="998"/>
      </w:tblGrid>
      <w:tr w:rsidR="00EE0899" w:rsidRPr="00791DF4" w14:paraId="53B81A72" w14:textId="77777777" w:rsidTr="009E3DA2">
        <w:trPr>
          <w:trHeight w:val="290"/>
          <w:jc w:val="center"/>
        </w:trPr>
        <w:tc>
          <w:tcPr>
            <w:tcW w:w="572" w:type="dxa"/>
            <w:vMerge w:val="restart"/>
            <w:shd w:val="clear" w:color="auto" w:fill="BDD6EE" w:themeFill="accent1" w:themeFillTint="66"/>
            <w:vAlign w:val="center"/>
            <w:hideMark/>
          </w:tcPr>
          <w:p w14:paraId="5A11B0D2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bookmarkStart w:id="1" w:name="_Hlk98157631"/>
            <w:r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Бр.</w:t>
            </w:r>
          </w:p>
        </w:tc>
        <w:tc>
          <w:tcPr>
            <w:tcW w:w="7078" w:type="dxa"/>
            <w:vMerge w:val="restart"/>
            <w:shd w:val="clear" w:color="auto" w:fill="BDD6EE" w:themeFill="accent1" w:themeFillTint="66"/>
            <w:vAlign w:val="center"/>
            <w:hideMark/>
          </w:tcPr>
          <w:p w14:paraId="73B95648" w14:textId="72A3572F" w:rsidR="00EE0899" w:rsidRPr="00791DF4" w:rsidRDefault="00B8705F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М</w:t>
            </w:r>
            <w:r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одул</w:t>
            </w:r>
            <w:r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и/а</w:t>
            </w:r>
            <w:r w:rsidR="00503E6E"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ндрагошк</w:t>
            </w:r>
            <w:r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е</w:t>
            </w:r>
            <w:r w:rsidR="00503E6E"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 xml:space="preserve"> компетенциј</w:t>
            </w:r>
            <w:r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е</w:t>
            </w:r>
          </w:p>
        </w:tc>
        <w:tc>
          <w:tcPr>
            <w:tcW w:w="2557" w:type="dxa"/>
            <w:gridSpan w:val="3"/>
            <w:shd w:val="clear" w:color="auto" w:fill="BDD6EE" w:themeFill="accent1" w:themeFillTint="66"/>
            <w:vAlign w:val="center"/>
            <w:hideMark/>
          </w:tcPr>
          <w:p w14:paraId="282FFAE0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Број сати</w:t>
            </w:r>
          </w:p>
        </w:tc>
      </w:tr>
      <w:tr w:rsidR="00894F11" w:rsidRPr="00791DF4" w14:paraId="16874AD3" w14:textId="77777777" w:rsidTr="009E3DA2">
        <w:trPr>
          <w:trHeight w:val="290"/>
          <w:jc w:val="center"/>
        </w:trPr>
        <w:tc>
          <w:tcPr>
            <w:tcW w:w="572" w:type="dxa"/>
            <w:vMerge/>
            <w:shd w:val="clear" w:color="auto" w:fill="BDD6EE" w:themeFill="accent1" w:themeFillTint="66"/>
            <w:vAlign w:val="center"/>
            <w:hideMark/>
          </w:tcPr>
          <w:p w14:paraId="58DB74A9" w14:textId="77777777" w:rsidR="00EE0899" w:rsidRPr="00791DF4" w:rsidRDefault="00EE0899" w:rsidP="003F7085">
            <w:pPr>
              <w:spacing w:after="0" w:line="240" w:lineRule="auto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</w:p>
        </w:tc>
        <w:tc>
          <w:tcPr>
            <w:tcW w:w="7078" w:type="dxa"/>
            <w:vMerge/>
            <w:shd w:val="clear" w:color="auto" w:fill="BDD6EE" w:themeFill="accent1" w:themeFillTint="66"/>
            <w:vAlign w:val="center"/>
            <w:hideMark/>
          </w:tcPr>
          <w:p w14:paraId="76174AC9" w14:textId="77777777" w:rsidR="00EE0899" w:rsidRPr="00791DF4" w:rsidRDefault="00EE0899" w:rsidP="003F7085">
            <w:pPr>
              <w:spacing w:after="0" w:line="240" w:lineRule="auto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</w:p>
        </w:tc>
        <w:tc>
          <w:tcPr>
            <w:tcW w:w="850" w:type="dxa"/>
            <w:shd w:val="clear" w:color="auto" w:fill="BDD6EE" w:themeFill="accent1" w:themeFillTint="66"/>
            <w:hideMark/>
          </w:tcPr>
          <w:p w14:paraId="769D0796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Т</w:t>
            </w:r>
          </w:p>
        </w:tc>
        <w:tc>
          <w:tcPr>
            <w:tcW w:w="709" w:type="dxa"/>
            <w:shd w:val="clear" w:color="auto" w:fill="BDD6EE" w:themeFill="accent1" w:themeFillTint="66"/>
            <w:hideMark/>
          </w:tcPr>
          <w:p w14:paraId="01390E64" w14:textId="11777DF8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П</w:t>
            </w:r>
            <w:r w:rsidR="00F91937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З</w:t>
            </w:r>
          </w:p>
        </w:tc>
        <w:tc>
          <w:tcPr>
            <w:tcW w:w="998" w:type="dxa"/>
            <w:shd w:val="clear" w:color="auto" w:fill="BDD6EE" w:themeFill="accent1" w:themeFillTint="66"/>
            <w:vAlign w:val="center"/>
            <w:hideMark/>
          </w:tcPr>
          <w:p w14:paraId="04E9C06A" w14:textId="77777777" w:rsidR="00EE0899" w:rsidRPr="00791DF4" w:rsidRDefault="00EE0899" w:rsidP="003F7085">
            <w:pPr>
              <w:spacing w:after="0" w:line="240" w:lineRule="auto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УКУПНО</w:t>
            </w:r>
          </w:p>
        </w:tc>
      </w:tr>
      <w:tr w:rsidR="00EE0899" w:rsidRPr="00791DF4" w14:paraId="13C73250" w14:textId="77777777" w:rsidTr="00686027">
        <w:trPr>
          <w:trHeight w:val="290"/>
          <w:jc w:val="center"/>
        </w:trPr>
        <w:tc>
          <w:tcPr>
            <w:tcW w:w="572" w:type="dxa"/>
            <w:shd w:val="clear" w:color="auto" w:fill="DEEAF6" w:themeFill="accent1" w:themeFillTint="33"/>
          </w:tcPr>
          <w:p w14:paraId="5F4E34FC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1.</w:t>
            </w:r>
          </w:p>
        </w:tc>
        <w:tc>
          <w:tcPr>
            <w:tcW w:w="7078" w:type="dxa"/>
          </w:tcPr>
          <w:p w14:paraId="5653882F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rPr>
                <w:rFonts w:ascii="Cambria" w:hAnsi="Cambria" w:cs="Calibri"/>
                <w:sz w:val="22"/>
                <w:szCs w:val="22"/>
                <w:lang w:val="sr-Latn-RS"/>
              </w:rPr>
            </w:pPr>
          </w:p>
        </w:tc>
        <w:tc>
          <w:tcPr>
            <w:tcW w:w="850" w:type="dxa"/>
          </w:tcPr>
          <w:p w14:paraId="5D9C60EB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533EFC26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998" w:type="dxa"/>
          </w:tcPr>
          <w:p w14:paraId="325C2369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</w:tr>
      <w:tr w:rsidR="00EE0899" w:rsidRPr="00791DF4" w14:paraId="32598E3E" w14:textId="77777777" w:rsidTr="00686027">
        <w:trPr>
          <w:trHeight w:val="290"/>
          <w:jc w:val="center"/>
        </w:trPr>
        <w:tc>
          <w:tcPr>
            <w:tcW w:w="572" w:type="dxa"/>
            <w:shd w:val="clear" w:color="auto" w:fill="DEEAF6" w:themeFill="accent1" w:themeFillTint="33"/>
          </w:tcPr>
          <w:p w14:paraId="5BE1DF42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2.</w:t>
            </w:r>
          </w:p>
        </w:tc>
        <w:tc>
          <w:tcPr>
            <w:tcW w:w="7078" w:type="dxa"/>
          </w:tcPr>
          <w:p w14:paraId="033EC9A9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850" w:type="dxa"/>
          </w:tcPr>
          <w:p w14:paraId="1ACB1457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7BD80D12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998" w:type="dxa"/>
          </w:tcPr>
          <w:p w14:paraId="2A7A569D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</w:tr>
      <w:tr w:rsidR="00EE0899" w:rsidRPr="00791DF4" w14:paraId="360DC9B4" w14:textId="77777777" w:rsidTr="00686027">
        <w:trPr>
          <w:trHeight w:val="290"/>
          <w:jc w:val="center"/>
        </w:trPr>
        <w:tc>
          <w:tcPr>
            <w:tcW w:w="572" w:type="dxa"/>
            <w:shd w:val="clear" w:color="auto" w:fill="DEEAF6" w:themeFill="accent1" w:themeFillTint="33"/>
          </w:tcPr>
          <w:p w14:paraId="30B2A5C2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3.</w:t>
            </w:r>
          </w:p>
        </w:tc>
        <w:tc>
          <w:tcPr>
            <w:tcW w:w="7078" w:type="dxa"/>
          </w:tcPr>
          <w:p w14:paraId="508DD705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850" w:type="dxa"/>
          </w:tcPr>
          <w:p w14:paraId="6C7EC8F5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56F05FA8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998" w:type="dxa"/>
          </w:tcPr>
          <w:p w14:paraId="5E928539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</w:tr>
      <w:tr w:rsidR="00EE0899" w:rsidRPr="00791DF4" w14:paraId="3B7BD65C" w14:textId="77777777" w:rsidTr="00686027">
        <w:trPr>
          <w:trHeight w:val="290"/>
          <w:jc w:val="center"/>
        </w:trPr>
        <w:tc>
          <w:tcPr>
            <w:tcW w:w="572" w:type="dxa"/>
            <w:shd w:val="clear" w:color="auto" w:fill="DEEAF6" w:themeFill="accent1" w:themeFillTint="33"/>
          </w:tcPr>
          <w:p w14:paraId="49FFCABE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4.</w:t>
            </w:r>
          </w:p>
        </w:tc>
        <w:tc>
          <w:tcPr>
            <w:tcW w:w="7078" w:type="dxa"/>
          </w:tcPr>
          <w:p w14:paraId="7511B862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850" w:type="dxa"/>
          </w:tcPr>
          <w:p w14:paraId="43DB6DE1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54132854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998" w:type="dxa"/>
          </w:tcPr>
          <w:p w14:paraId="7DFF0550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</w:tr>
      <w:tr w:rsidR="00EE0899" w:rsidRPr="00791DF4" w14:paraId="20FCC07A" w14:textId="77777777" w:rsidTr="00686027">
        <w:trPr>
          <w:trHeight w:val="290"/>
          <w:jc w:val="center"/>
        </w:trPr>
        <w:tc>
          <w:tcPr>
            <w:tcW w:w="572" w:type="dxa"/>
            <w:shd w:val="clear" w:color="auto" w:fill="DEEAF6" w:themeFill="accent1" w:themeFillTint="33"/>
          </w:tcPr>
          <w:p w14:paraId="18DB4A7C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5.</w:t>
            </w:r>
          </w:p>
        </w:tc>
        <w:tc>
          <w:tcPr>
            <w:tcW w:w="7078" w:type="dxa"/>
          </w:tcPr>
          <w:p w14:paraId="2FC54054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850" w:type="dxa"/>
          </w:tcPr>
          <w:p w14:paraId="3D41A2B8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1A0C3C45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998" w:type="dxa"/>
          </w:tcPr>
          <w:p w14:paraId="6270EB38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</w:tr>
      <w:tr w:rsidR="00EE0899" w:rsidRPr="00791DF4" w14:paraId="27C2FA9E" w14:textId="77777777" w:rsidTr="00683194">
        <w:trPr>
          <w:trHeight w:val="360"/>
          <w:jc w:val="center"/>
        </w:trPr>
        <w:tc>
          <w:tcPr>
            <w:tcW w:w="7650" w:type="dxa"/>
            <w:gridSpan w:val="2"/>
            <w:shd w:val="clear" w:color="auto" w:fill="BDD6EE" w:themeFill="accent1" w:themeFillTint="66"/>
            <w:hideMark/>
          </w:tcPr>
          <w:p w14:paraId="5CCEAD6B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right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УКУПНО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7FDFBD5B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14:paraId="457043F2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</w:p>
        </w:tc>
        <w:tc>
          <w:tcPr>
            <w:tcW w:w="998" w:type="dxa"/>
            <w:shd w:val="clear" w:color="auto" w:fill="BDD6EE" w:themeFill="accent1" w:themeFillTint="66"/>
          </w:tcPr>
          <w:p w14:paraId="7EEB665D" w14:textId="77777777" w:rsidR="00EE0899" w:rsidRPr="00791DF4" w:rsidRDefault="00EE0899" w:rsidP="003F7085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</w:p>
        </w:tc>
      </w:tr>
    </w:tbl>
    <w:bookmarkEnd w:id="1"/>
    <w:p w14:paraId="1A9BFF22" w14:textId="36A4AD1B" w:rsidR="00686027" w:rsidRPr="00757BD2" w:rsidRDefault="00757BD2" w:rsidP="00616650">
      <w:pPr>
        <w:autoSpaceDE w:val="0"/>
        <w:autoSpaceDN w:val="0"/>
        <w:adjustRightInd w:val="0"/>
        <w:spacing w:after="120" w:line="240" w:lineRule="auto"/>
        <w:ind w:left="4389"/>
        <w:rPr>
          <w:rFonts w:ascii="Cambria" w:hAnsi="Cambria" w:cs="Calibri"/>
          <w:b/>
          <w:bCs/>
          <w:sz w:val="20"/>
          <w:szCs w:val="22"/>
          <w:lang w:val="sr-Cyrl-RS"/>
        </w:rPr>
      </w:pPr>
      <w:r>
        <w:rPr>
          <w:rFonts w:ascii="Cambria" w:hAnsi="Cambria" w:cs="Calibri"/>
          <w:sz w:val="20"/>
          <w:szCs w:val="22"/>
          <w:lang w:val="sr-Cyrl-RS"/>
        </w:rPr>
        <w:t xml:space="preserve">           </w:t>
      </w:r>
      <w:r w:rsidR="00F91937" w:rsidRPr="00757BD2">
        <w:rPr>
          <w:rFonts w:ascii="Cambria" w:hAnsi="Cambria" w:cs="Calibri"/>
          <w:sz w:val="20"/>
          <w:szCs w:val="22"/>
          <w:lang w:val="sr-Cyrl-RS"/>
        </w:rPr>
        <w:t xml:space="preserve">Т – теоријска настава        ПЗ – практични задаци       </w:t>
      </w:r>
    </w:p>
    <w:p w14:paraId="45973AB0" w14:textId="68C73D85" w:rsidR="00FC7617" w:rsidRPr="00FC7617" w:rsidRDefault="00686027" w:rsidP="00C43315">
      <w:pPr>
        <w:autoSpaceDE w:val="0"/>
        <w:autoSpaceDN w:val="0"/>
        <w:adjustRightInd w:val="0"/>
        <w:spacing w:after="120" w:line="240" w:lineRule="auto"/>
        <w:ind w:left="-142" w:firstLine="142"/>
        <w:rPr>
          <w:rFonts w:ascii="Cambria" w:eastAsia="Cambria" w:hAnsi="Cambria" w:cs="Cambria"/>
          <w:b/>
          <w:sz w:val="22"/>
          <w:szCs w:val="22"/>
          <w:lang w:val="sr-Cyrl-RS" w:eastAsia="en-US"/>
        </w:rPr>
      </w:pPr>
      <w:r w:rsidRPr="00FC7617">
        <w:rPr>
          <w:rFonts w:ascii="Cambria" w:hAnsi="Cambria" w:cs="Calibri"/>
          <w:b/>
          <w:bCs/>
          <w:sz w:val="22"/>
          <w:szCs w:val="22"/>
          <w:lang w:val="sr-Cyrl-RS"/>
        </w:rPr>
        <w:t>1.</w:t>
      </w:r>
      <w:r w:rsidR="00A06753" w:rsidRPr="00FC7617">
        <w:rPr>
          <w:rFonts w:ascii="Cambria" w:hAnsi="Cambria" w:cs="Calibri"/>
          <w:b/>
          <w:bCs/>
          <w:sz w:val="22"/>
          <w:szCs w:val="22"/>
          <w:lang w:val="sr-Cyrl-RS"/>
        </w:rPr>
        <w:t xml:space="preserve">2 </w:t>
      </w:r>
      <w:r w:rsidR="00A06753" w:rsidRPr="00FC7617">
        <w:rPr>
          <w:rFonts w:ascii="Cambria" w:eastAsia="Cambria" w:hAnsi="Cambria" w:cs="Cambria"/>
          <w:b/>
          <w:sz w:val="22"/>
          <w:szCs w:val="22"/>
          <w:lang w:val="sr-Cyrl-RS" w:eastAsia="en-US"/>
        </w:rPr>
        <w:t xml:space="preserve">ПРОГРАМ </w:t>
      </w:r>
      <w:r w:rsidR="002648F4" w:rsidRPr="00FC7617">
        <w:rPr>
          <w:rFonts w:ascii="Cambria" w:eastAsia="Cambria" w:hAnsi="Cambria" w:cs="Cambria"/>
          <w:b/>
          <w:sz w:val="22"/>
          <w:szCs w:val="22"/>
          <w:lang w:val="sr-Cyrl-RS" w:eastAsia="en-US"/>
        </w:rPr>
        <w:t>ОБУКЕ ЗА СТИЦАЊЕ АНДРАГОШКИХ КОМПЕТЕНЦИЈА ПО МОДУЛИМА</w:t>
      </w:r>
    </w:p>
    <w:p w14:paraId="0CEC6E31" w14:textId="09BCD6BC" w:rsidR="001F6495" w:rsidRPr="00791DF4" w:rsidRDefault="001F6495" w:rsidP="000F6820">
      <w:pPr>
        <w:autoSpaceDE w:val="0"/>
        <w:autoSpaceDN w:val="0"/>
        <w:adjustRightInd w:val="0"/>
        <w:spacing w:after="120" w:line="240" w:lineRule="auto"/>
        <w:ind w:left="360"/>
        <w:rPr>
          <w:rFonts w:ascii="Cambria" w:eastAsia="Cambria" w:hAnsi="Cambria" w:cs="Cambria"/>
          <w:b/>
          <w:sz w:val="22"/>
          <w:szCs w:val="22"/>
          <w:lang w:val="sr-Cyrl-RS" w:eastAsia="en-US"/>
        </w:rPr>
      </w:pPr>
      <w:r w:rsidRPr="00791DF4">
        <w:rPr>
          <w:rFonts w:ascii="Cambria" w:eastAsia="Cambria" w:hAnsi="Cambria" w:cs="Cambria"/>
          <w:b/>
          <w:sz w:val="22"/>
          <w:szCs w:val="22"/>
          <w:lang w:val="sr-Cyrl-RS" w:eastAsia="en-US"/>
        </w:rPr>
        <w:t>1.2.1 Назив модула</w:t>
      </w:r>
      <w:r w:rsidR="002648F4">
        <w:rPr>
          <w:rFonts w:ascii="Cambria" w:eastAsia="Cambria" w:hAnsi="Cambria" w:cs="Cambria"/>
          <w:b/>
          <w:sz w:val="22"/>
          <w:szCs w:val="22"/>
          <w:lang w:val="sr-Cyrl-RS" w:eastAsia="en-US"/>
        </w:rPr>
        <w:t>/</w:t>
      </w:r>
      <w:r w:rsidR="002648F4" w:rsidRPr="00791DF4">
        <w:rPr>
          <w:rFonts w:ascii="Cambria" w:eastAsia="Cambria" w:hAnsi="Cambria" w:cs="Cambria"/>
          <w:b/>
          <w:sz w:val="22"/>
          <w:szCs w:val="22"/>
          <w:lang w:val="sr-Cyrl-RS" w:eastAsia="en-US"/>
        </w:rPr>
        <w:t>андрагошке компетенције</w:t>
      </w:r>
    </w:p>
    <w:tbl>
      <w:tblPr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9"/>
        <w:gridCol w:w="4394"/>
        <w:gridCol w:w="709"/>
        <w:gridCol w:w="709"/>
      </w:tblGrid>
      <w:tr w:rsidR="00F91937" w:rsidRPr="00791DF4" w14:paraId="23070C1E" w14:textId="77777777" w:rsidTr="00E77FA5">
        <w:trPr>
          <w:trHeight w:val="563"/>
        </w:trPr>
        <w:tc>
          <w:tcPr>
            <w:tcW w:w="4679" w:type="dxa"/>
            <w:vMerge w:val="restart"/>
            <w:shd w:val="clear" w:color="auto" w:fill="BDD6EE" w:themeFill="accent1" w:themeFillTint="66"/>
            <w:vAlign w:val="center"/>
          </w:tcPr>
          <w:p w14:paraId="7C745412" w14:textId="6C51F16D" w:rsidR="00F91937" w:rsidRPr="00791DF4" w:rsidRDefault="00F91937" w:rsidP="001F6495">
            <w:pPr>
              <w:pStyle w:val="TableParagraph"/>
              <w:spacing w:before="115"/>
              <w:ind w:left="107" w:right="95"/>
              <w:jc w:val="center"/>
              <w:rPr>
                <w:b/>
                <w:lang w:val="sr-Cyrl-RS"/>
              </w:rPr>
            </w:pPr>
            <w:r w:rsidRPr="00791DF4">
              <w:rPr>
                <w:b/>
                <w:lang w:val="sr-Cyrl-RS"/>
              </w:rPr>
              <w:t>ИСХОДИ</w:t>
            </w:r>
            <w:r w:rsidRPr="00791DF4">
              <w:rPr>
                <w:b/>
                <w:spacing w:val="-2"/>
                <w:lang w:val="sr-Cyrl-RS"/>
              </w:rPr>
              <w:t xml:space="preserve"> </w:t>
            </w:r>
            <w:r w:rsidRPr="00791DF4">
              <w:rPr>
                <w:b/>
                <w:lang w:val="sr-Cyrl-RS"/>
              </w:rPr>
              <w:t>УЧЕЊА</w:t>
            </w:r>
          </w:p>
          <w:p w14:paraId="1EA7E127" w14:textId="3C518F34" w:rsidR="00F91937" w:rsidRPr="00791DF4" w:rsidRDefault="00F91937" w:rsidP="001F6495">
            <w:pPr>
              <w:pStyle w:val="TableParagraph"/>
              <w:spacing w:before="115"/>
              <w:ind w:left="107" w:right="95"/>
              <w:jc w:val="center"/>
              <w:rPr>
                <w:lang w:val="sr-Cyrl-RS"/>
              </w:rPr>
            </w:pPr>
            <w:r w:rsidRPr="00791DF4">
              <w:rPr>
                <w:b/>
                <w:lang w:val="sr-Cyrl-RS"/>
              </w:rPr>
              <w:t>- ЈЕДИНИЦЕ УЧЕЊА</w:t>
            </w:r>
          </w:p>
          <w:p w14:paraId="1853BFF0" w14:textId="25481583" w:rsidR="00F91937" w:rsidRPr="00791DF4" w:rsidRDefault="00F91937" w:rsidP="00503E6E">
            <w:pPr>
              <w:pStyle w:val="TableParagraph"/>
              <w:spacing w:before="115"/>
              <w:ind w:right="95"/>
              <w:rPr>
                <w:lang w:val="sr-Cyrl-RS"/>
              </w:rPr>
            </w:pPr>
          </w:p>
        </w:tc>
        <w:tc>
          <w:tcPr>
            <w:tcW w:w="4394" w:type="dxa"/>
            <w:vMerge w:val="restart"/>
            <w:shd w:val="clear" w:color="auto" w:fill="BDD6EE" w:themeFill="accent1" w:themeFillTint="66"/>
            <w:vAlign w:val="center"/>
          </w:tcPr>
          <w:p w14:paraId="12CA3C6A" w14:textId="77777777" w:rsidR="00F91937" w:rsidRPr="00791DF4" w:rsidRDefault="00F91937" w:rsidP="001F6495">
            <w:pPr>
              <w:pStyle w:val="TableParagraph"/>
              <w:jc w:val="center"/>
              <w:rPr>
                <w:b/>
                <w:spacing w:val="-2"/>
                <w:lang w:val="sr-Cyrl-RS"/>
              </w:rPr>
            </w:pPr>
            <w:r w:rsidRPr="00791DF4">
              <w:rPr>
                <w:b/>
                <w:lang w:val="sr-Cyrl-RS"/>
              </w:rPr>
              <w:t>ПРЕПОРУЧЕНИ</w:t>
            </w:r>
            <w:r w:rsidRPr="00791DF4">
              <w:rPr>
                <w:b/>
                <w:spacing w:val="-2"/>
                <w:lang w:val="sr-Cyrl-RS"/>
              </w:rPr>
              <w:t xml:space="preserve">        </w:t>
            </w:r>
          </w:p>
          <w:p w14:paraId="419B007E" w14:textId="6D4ADECB" w:rsidR="00F91937" w:rsidRPr="00791DF4" w:rsidRDefault="00F91937" w:rsidP="001F6495">
            <w:pPr>
              <w:pStyle w:val="TableParagraph"/>
              <w:jc w:val="center"/>
              <w:rPr>
                <w:b/>
                <w:lang w:val="sr-Cyrl-RS"/>
              </w:rPr>
            </w:pPr>
            <w:r w:rsidRPr="00791DF4">
              <w:rPr>
                <w:b/>
                <w:lang w:val="sr-Cyrl-RS"/>
              </w:rPr>
              <w:t xml:space="preserve">САДРЖАЈИ </w:t>
            </w:r>
          </w:p>
          <w:p w14:paraId="5FF70EB7" w14:textId="5BEB1CB0" w:rsidR="00F91937" w:rsidRPr="00791DF4" w:rsidRDefault="00F91937" w:rsidP="001F6495">
            <w:pPr>
              <w:pStyle w:val="TableParagraph"/>
              <w:jc w:val="center"/>
              <w:rPr>
                <w:b/>
                <w:lang w:val="sr-Cyrl-RS"/>
              </w:rPr>
            </w:pPr>
          </w:p>
        </w:tc>
        <w:tc>
          <w:tcPr>
            <w:tcW w:w="1418" w:type="dxa"/>
            <w:gridSpan w:val="2"/>
            <w:shd w:val="clear" w:color="auto" w:fill="BDD6EE" w:themeFill="accent1" w:themeFillTint="66"/>
            <w:vAlign w:val="center"/>
          </w:tcPr>
          <w:p w14:paraId="23FC59A0" w14:textId="46D091A9" w:rsidR="00F91937" w:rsidRPr="00791DF4" w:rsidRDefault="00F91937" w:rsidP="003F7085">
            <w:pPr>
              <w:pStyle w:val="TableParagraph"/>
              <w:spacing w:line="284" w:lineRule="exact"/>
              <w:ind w:right="120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Број сати</w:t>
            </w:r>
          </w:p>
        </w:tc>
      </w:tr>
      <w:tr w:rsidR="00F91937" w:rsidRPr="00791DF4" w14:paraId="1F0AF8B5" w14:textId="77777777" w:rsidTr="00E77FA5">
        <w:trPr>
          <w:trHeight w:val="393"/>
        </w:trPr>
        <w:tc>
          <w:tcPr>
            <w:tcW w:w="4679" w:type="dxa"/>
            <w:vMerge/>
            <w:shd w:val="clear" w:color="auto" w:fill="BDD6EE" w:themeFill="accent1" w:themeFillTint="66"/>
            <w:vAlign w:val="center"/>
          </w:tcPr>
          <w:p w14:paraId="2EC6E352" w14:textId="77777777" w:rsidR="00F91937" w:rsidRPr="00791DF4" w:rsidRDefault="00F91937" w:rsidP="001F6495">
            <w:pPr>
              <w:pStyle w:val="TableParagraph"/>
              <w:spacing w:before="115"/>
              <w:ind w:left="107" w:right="95"/>
              <w:jc w:val="center"/>
              <w:rPr>
                <w:b/>
                <w:lang w:val="sr-Cyrl-RS"/>
              </w:rPr>
            </w:pPr>
          </w:p>
        </w:tc>
        <w:tc>
          <w:tcPr>
            <w:tcW w:w="4394" w:type="dxa"/>
            <w:vMerge/>
            <w:shd w:val="clear" w:color="auto" w:fill="BDD6EE" w:themeFill="accent1" w:themeFillTint="66"/>
            <w:vAlign w:val="center"/>
          </w:tcPr>
          <w:p w14:paraId="1F0B94DC" w14:textId="77777777" w:rsidR="00F91937" w:rsidRPr="00791DF4" w:rsidRDefault="00F91937" w:rsidP="001F6495">
            <w:pPr>
              <w:pStyle w:val="TableParagraph"/>
              <w:jc w:val="center"/>
              <w:rPr>
                <w:b/>
                <w:lang w:val="sr-Cyrl-RS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14:paraId="6A179D4A" w14:textId="26FA1539" w:rsidR="00F91937" w:rsidRPr="00791DF4" w:rsidRDefault="00F91937" w:rsidP="003F7085">
            <w:pPr>
              <w:pStyle w:val="TableParagraph"/>
              <w:spacing w:line="284" w:lineRule="exact"/>
              <w:ind w:right="120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Т</w:t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14:paraId="1A5A8E1F" w14:textId="02700201" w:rsidR="00F91937" w:rsidRPr="00791DF4" w:rsidRDefault="00F91937" w:rsidP="003F7085">
            <w:pPr>
              <w:pStyle w:val="TableParagraph"/>
              <w:spacing w:line="284" w:lineRule="exact"/>
              <w:ind w:right="120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ПЗ</w:t>
            </w:r>
          </w:p>
        </w:tc>
      </w:tr>
      <w:tr w:rsidR="00F91937" w:rsidRPr="00791DF4" w14:paraId="3B95EA70" w14:textId="77777777" w:rsidTr="00E77FA5">
        <w:trPr>
          <w:trHeight w:val="1846"/>
        </w:trPr>
        <w:tc>
          <w:tcPr>
            <w:tcW w:w="4679" w:type="dxa"/>
          </w:tcPr>
          <w:p w14:paraId="1AF9325D" w14:textId="5B3BA4DE" w:rsidR="00F91937" w:rsidRDefault="00F91937" w:rsidP="00791DF4">
            <w:pPr>
              <w:spacing w:after="120" w:line="259" w:lineRule="auto"/>
              <w:ind w:left="282"/>
              <w:rPr>
                <w:rFonts w:ascii="Cambria" w:eastAsia="Calibri" w:hAnsi="Cambria"/>
                <w:noProof/>
                <w:sz w:val="22"/>
                <w:szCs w:val="22"/>
                <w:lang w:val="sr-Cyrl-RS"/>
              </w:rPr>
            </w:pPr>
            <w:r w:rsidRPr="00791DF4">
              <w:rPr>
                <w:rFonts w:ascii="Cambria" w:eastAsia="Calibri" w:hAnsi="Cambria"/>
                <w:noProof/>
                <w:sz w:val="22"/>
                <w:szCs w:val="22"/>
                <w:lang w:val="sr-Cyrl-RS"/>
              </w:rPr>
              <w:t>По завршетку обуке предавач/инструктор/стручни сарадник</w:t>
            </w:r>
            <w:r w:rsidR="00BE35EA">
              <w:rPr>
                <w:rFonts w:ascii="Cambria" w:eastAsia="Calibri" w:hAnsi="Cambria"/>
                <w:noProof/>
                <w:sz w:val="22"/>
                <w:szCs w:val="22"/>
                <w:lang w:val="sr-Cyrl-RS"/>
              </w:rPr>
              <w:t xml:space="preserve"> код ЈПОА</w:t>
            </w:r>
            <w:r w:rsidRPr="00791DF4">
              <w:rPr>
                <w:rFonts w:ascii="Cambria" w:eastAsia="Calibri" w:hAnsi="Cambria"/>
                <w:noProof/>
                <w:sz w:val="22"/>
                <w:szCs w:val="22"/>
                <w:lang w:val="sr-Cyrl-RS"/>
              </w:rPr>
              <w:t xml:space="preserve"> је у стању да:</w:t>
            </w:r>
          </w:p>
          <w:p w14:paraId="049865F2" w14:textId="68478654" w:rsidR="00F91937" w:rsidRPr="00791DF4" w:rsidRDefault="00F91937" w:rsidP="00791DF4">
            <w:pPr>
              <w:pStyle w:val="ListParagraph"/>
              <w:numPr>
                <w:ilvl w:val="0"/>
                <w:numId w:val="44"/>
              </w:numPr>
              <w:spacing w:after="120" w:line="259" w:lineRule="auto"/>
              <w:rPr>
                <w:rFonts w:ascii="Cambria" w:eastAsia="Calibri" w:hAnsi="Cambria"/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4394" w:type="dxa"/>
          </w:tcPr>
          <w:p w14:paraId="658BB01B" w14:textId="77777777" w:rsidR="00F91937" w:rsidRPr="00791DF4" w:rsidRDefault="00F91937" w:rsidP="003F7085">
            <w:pPr>
              <w:pStyle w:val="TableParagraph"/>
              <w:ind w:right="187"/>
              <w:rPr>
                <w:lang w:val="sr-Cyrl-RS"/>
              </w:rPr>
            </w:pPr>
          </w:p>
          <w:p w14:paraId="3AEFE8AE" w14:textId="77777777" w:rsidR="00F91937" w:rsidRPr="00791DF4" w:rsidRDefault="00F91937" w:rsidP="003F7085">
            <w:pPr>
              <w:pStyle w:val="TableParagraph"/>
              <w:spacing w:before="120"/>
              <w:ind w:left="108" w:right="666"/>
              <w:rPr>
                <w:lang w:val="sr-Cyrl-RS"/>
              </w:rPr>
            </w:pPr>
          </w:p>
        </w:tc>
        <w:tc>
          <w:tcPr>
            <w:tcW w:w="709" w:type="dxa"/>
          </w:tcPr>
          <w:p w14:paraId="2265CD02" w14:textId="77777777" w:rsidR="00F91937" w:rsidRPr="00791DF4" w:rsidRDefault="00F91937" w:rsidP="003F7085">
            <w:pPr>
              <w:pStyle w:val="TableParagraph"/>
              <w:spacing w:line="277" w:lineRule="exact"/>
              <w:ind w:left="108"/>
              <w:rPr>
                <w:lang w:val="sr-Cyrl-RS"/>
              </w:rPr>
            </w:pPr>
          </w:p>
        </w:tc>
        <w:tc>
          <w:tcPr>
            <w:tcW w:w="709" w:type="dxa"/>
          </w:tcPr>
          <w:p w14:paraId="20BE3221" w14:textId="2BEF9CF9" w:rsidR="00F91937" w:rsidRPr="00791DF4" w:rsidRDefault="00F91937" w:rsidP="003F7085">
            <w:pPr>
              <w:pStyle w:val="TableParagraph"/>
              <w:spacing w:line="277" w:lineRule="exact"/>
              <w:ind w:left="108"/>
              <w:rPr>
                <w:lang w:val="sr-Cyrl-RS"/>
              </w:rPr>
            </w:pPr>
          </w:p>
        </w:tc>
      </w:tr>
      <w:tr w:rsidR="005C19CE" w:rsidRPr="00791DF4" w14:paraId="5126A09E" w14:textId="77777777" w:rsidTr="00E77FA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2"/>
          <w:jc w:val="center"/>
        </w:trPr>
        <w:tc>
          <w:tcPr>
            <w:tcW w:w="10491" w:type="dxa"/>
            <w:gridSpan w:val="4"/>
            <w:shd w:val="clear" w:color="auto" w:fill="FFFFFF"/>
          </w:tcPr>
          <w:p w14:paraId="187C572C" w14:textId="77777777" w:rsidR="005C19CE" w:rsidRDefault="00894F11" w:rsidP="003F7085">
            <w:pPr>
              <w:spacing w:after="120" w:line="240" w:lineRule="auto"/>
              <w:rPr>
                <w:rFonts w:ascii="Cambria" w:hAnsi="Cambria" w:cs="Calibri"/>
                <w:sz w:val="22"/>
                <w:szCs w:val="22"/>
                <w:lang w:val="sr-Cyrl-RS"/>
              </w:rPr>
            </w:pPr>
            <w:r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 xml:space="preserve">Циљ </w:t>
            </w:r>
            <w:r w:rsidR="000F6820"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модул</w:t>
            </w:r>
            <w:r w:rsidR="00A06753"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а</w:t>
            </w:r>
            <w:r w:rsidR="005C19CE"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:</w:t>
            </w:r>
          </w:p>
          <w:p w14:paraId="64B21C1F" w14:textId="77777777" w:rsidR="00FC7617" w:rsidRDefault="00FC7617" w:rsidP="003F7085">
            <w:pPr>
              <w:spacing w:after="120" w:line="240" w:lineRule="auto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  <w:p w14:paraId="1809F5C7" w14:textId="4C4DEE0C" w:rsidR="00747263" w:rsidRPr="00791DF4" w:rsidRDefault="00747263" w:rsidP="003F7085">
            <w:pPr>
              <w:spacing w:after="120" w:line="240" w:lineRule="auto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</w:tr>
      <w:tr w:rsidR="000F6820" w:rsidRPr="00791DF4" w14:paraId="4DE88FE5" w14:textId="77777777" w:rsidTr="00E77FA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2"/>
          <w:jc w:val="center"/>
        </w:trPr>
        <w:tc>
          <w:tcPr>
            <w:tcW w:w="10491" w:type="dxa"/>
            <w:gridSpan w:val="4"/>
            <w:shd w:val="clear" w:color="auto" w:fill="FFFFFF"/>
          </w:tcPr>
          <w:p w14:paraId="20237E44" w14:textId="39D77DC8" w:rsidR="009F7F6F" w:rsidRDefault="009F7F6F" w:rsidP="009F7F6F">
            <w:pPr>
              <w:pStyle w:val="TableParagraph"/>
              <w:ind w:right="733"/>
              <w:rPr>
                <w:b/>
                <w:lang w:val="sr-Cyrl-RS"/>
              </w:rPr>
            </w:pPr>
            <w:bookmarkStart w:id="2" w:name="_Hlk98150251"/>
            <w:r>
              <w:rPr>
                <w:b/>
                <w:lang w:val="sr-Cyrl-RS"/>
              </w:rPr>
              <w:t>П</w:t>
            </w:r>
            <w:r w:rsidRPr="00416FE4">
              <w:rPr>
                <w:b/>
                <w:lang w:val="sr-Cyrl-RS"/>
              </w:rPr>
              <w:t>роцедура за реализацију</w:t>
            </w:r>
            <w:r w:rsidR="009F36C0">
              <w:rPr>
                <w:b/>
                <w:lang w:val="sr-Cyrl-RS"/>
              </w:rPr>
              <w:t xml:space="preserve"> активности</w:t>
            </w:r>
            <w:r w:rsidR="004F78A7">
              <w:rPr>
                <w:b/>
                <w:lang w:val="sr-Cyrl-RS"/>
              </w:rPr>
              <w:t xml:space="preserve"> модула</w:t>
            </w:r>
            <w:r w:rsidR="00FC7617">
              <w:rPr>
                <w:b/>
                <w:lang w:val="sr-Cyrl-RS"/>
              </w:rPr>
              <w:t>– СЦЕНАРИО</w:t>
            </w:r>
            <w:r w:rsidR="00406F8B">
              <w:rPr>
                <w:b/>
                <w:lang w:val="sr-Cyrl-RS"/>
              </w:rPr>
              <w:t xml:space="preserve"> МОДУЛА</w:t>
            </w:r>
            <w:r>
              <w:rPr>
                <w:b/>
                <w:lang w:val="sr-Cyrl-RS"/>
              </w:rPr>
              <w:t>:</w:t>
            </w:r>
          </w:p>
          <w:p w14:paraId="7F44EE06" w14:textId="77777777" w:rsidR="000F6820" w:rsidRDefault="000F6820" w:rsidP="00894F11">
            <w:pPr>
              <w:spacing w:after="120" w:line="240" w:lineRule="auto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  <w:p w14:paraId="2F0AD70B" w14:textId="1FEDC255" w:rsidR="00747263" w:rsidRPr="00791DF4" w:rsidRDefault="00747263" w:rsidP="00894F11">
            <w:pPr>
              <w:spacing w:after="120" w:line="240" w:lineRule="auto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</w:tr>
      <w:tr w:rsidR="005C19CE" w:rsidRPr="00791DF4" w14:paraId="70F25EC5" w14:textId="77777777" w:rsidTr="00E77FA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2"/>
          <w:jc w:val="center"/>
        </w:trPr>
        <w:tc>
          <w:tcPr>
            <w:tcW w:w="10491" w:type="dxa"/>
            <w:gridSpan w:val="4"/>
            <w:shd w:val="clear" w:color="auto" w:fill="FFFFFF"/>
            <w:hideMark/>
          </w:tcPr>
          <w:p w14:paraId="476EDB67" w14:textId="00179F33" w:rsidR="005C19CE" w:rsidRPr="00791DF4" w:rsidRDefault="00894F11" w:rsidP="003F7085">
            <w:pPr>
              <w:spacing w:after="120" w:line="240" w:lineRule="auto"/>
              <w:rPr>
                <w:rFonts w:ascii="Cambria" w:hAnsi="Cambria" w:cs="Calibri"/>
                <w:sz w:val="22"/>
                <w:szCs w:val="22"/>
                <w:lang w:val="sr-Cyrl-RS"/>
              </w:rPr>
            </w:pPr>
            <w:r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Начин организације, облици учења и методе реализациј</w:t>
            </w:r>
            <w:r w:rsidR="0030121B"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е модула</w:t>
            </w:r>
            <w:r w:rsidRPr="00791DF4">
              <w:rPr>
                <w:rFonts w:ascii="Cambria" w:hAnsi="Cambria" w:cs="Calibri"/>
                <w:sz w:val="22"/>
                <w:szCs w:val="22"/>
                <w:lang w:val="sr-Cyrl-RS"/>
              </w:rPr>
              <w:t>:</w:t>
            </w:r>
          </w:p>
          <w:p w14:paraId="6565714F" w14:textId="77777777" w:rsidR="005C19CE" w:rsidRPr="00791DF4" w:rsidRDefault="005C19CE" w:rsidP="003F7085">
            <w:pPr>
              <w:spacing w:after="120" w:line="240" w:lineRule="auto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  <w:p w14:paraId="7FB8D5E3" w14:textId="77777777" w:rsidR="005C19CE" w:rsidRPr="00791DF4" w:rsidRDefault="005C19CE" w:rsidP="003F7085">
            <w:pPr>
              <w:spacing w:after="120" w:line="240" w:lineRule="auto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</w:tr>
      <w:tr w:rsidR="00FC7617" w:rsidRPr="00791DF4" w14:paraId="4613A6A4" w14:textId="77777777" w:rsidTr="00E77FA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2"/>
          <w:jc w:val="center"/>
        </w:trPr>
        <w:tc>
          <w:tcPr>
            <w:tcW w:w="10491" w:type="dxa"/>
            <w:gridSpan w:val="4"/>
            <w:shd w:val="clear" w:color="auto" w:fill="FFFFFF"/>
          </w:tcPr>
          <w:p w14:paraId="1F1A3DC7" w14:textId="4E69E645" w:rsidR="00FC7617" w:rsidRDefault="00FC7617" w:rsidP="003F7085">
            <w:pPr>
              <w:spacing w:after="120" w:line="240" w:lineRule="auto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Опрема и средства за остваривање модула:</w:t>
            </w:r>
          </w:p>
          <w:p w14:paraId="6055020A" w14:textId="77777777" w:rsidR="00FC7617" w:rsidRDefault="00FC7617" w:rsidP="003F7085">
            <w:pPr>
              <w:spacing w:after="120" w:line="240" w:lineRule="auto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</w:p>
          <w:p w14:paraId="6491BD2F" w14:textId="126C5066" w:rsidR="00747263" w:rsidRPr="00791DF4" w:rsidRDefault="00747263" w:rsidP="003F7085">
            <w:pPr>
              <w:spacing w:after="120" w:line="240" w:lineRule="auto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</w:p>
        </w:tc>
      </w:tr>
      <w:tr w:rsidR="005C19CE" w:rsidRPr="00791DF4" w14:paraId="7FC67072" w14:textId="77777777" w:rsidTr="00E77FA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1"/>
          <w:jc w:val="center"/>
        </w:trPr>
        <w:tc>
          <w:tcPr>
            <w:tcW w:w="10491" w:type="dxa"/>
            <w:gridSpan w:val="4"/>
            <w:shd w:val="clear" w:color="auto" w:fill="FFFFFF"/>
          </w:tcPr>
          <w:p w14:paraId="097F7125" w14:textId="5C322019" w:rsidR="005C19CE" w:rsidRPr="00791DF4" w:rsidRDefault="00894F11" w:rsidP="003F7085">
            <w:pPr>
              <w:spacing w:after="120" w:line="240" w:lineRule="auto"/>
              <w:rPr>
                <w:rFonts w:ascii="Cambria" w:hAnsi="Cambria" w:cs="Calibri"/>
                <w:sz w:val="22"/>
                <w:szCs w:val="22"/>
                <w:lang w:val="sr-Cyrl-RS"/>
              </w:rPr>
            </w:pPr>
            <w:r w:rsidRPr="00791DF4">
              <w:rPr>
                <w:rFonts w:ascii="Cambria" w:eastAsia="Calibri" w:hAnsi="Cambria"/>
                <w:b/>
                <w:noProof/>
                <w:sz w:val="22"/>
                <w:szCs w:val="22"/>
                <w:lang w:val="sr-Cyrl-RS"/>
              </w:rPr>
              <w:t>Материјал</w:t>
            </w:r>
            <w:r w:rsidR="00E63CB6">
              <w:rPr>
                <w:rFonts w:ascii="Cambria" w:eastAsia="Calibri" w:hAnsi="Cambria"/>
                <w:b/>
                <w:noProof/>
                <w:sz w:val="22"/>
                <w:szCs w:val="22"/>
                <w:lang w:val="sr-Cyrl-RS"/>
              </w:rPr>
              <w:t>и</w:t>
            </w:r>
            <w:r w:rsidRPr="00791DF4">
              <w:rPr>
                <w:rFonts w:ascii="Cambria" w:eastAsia="Calibri" w:hAnsi="Cambria"/>
                <w:b/>
                <w:noProof/>
                <w:sz w:val="22"/>
                <w:szCs w:val="22"/>
                <w:lang w:val="sr-Cyrl-RS"/>
              </w:rPr>
              <w:t xml:space="preserve"> за </w:t>
            </w:r>
            <w:r w:rsidR="00E63CB6">
              <w:rPr>
                <w:rFonts w:ascii="Cambria" w:eastAsia="Calibri" w:hAnsi="Cambria"/>
                <w:b/>
                <w:noProof/>
                <w:sz w:val="22"/>
                <w:szCs w:val="22"/>
                <w:lang w:val="sr-Cyrl-RS"/>
              </w:rPr>
              <w:t>реали</w:t>
            </w:r>
            <w:r w:rsidR="0059088D">
              <w:rPr>
                <w:rFonts w:ascii="Cambria" w:eastAsia="Calibri" w:hAnsi="Cambria"/>
                <w:b/>
                <w:noProof/>
                <w:sz w:val="22"/>
                <w:szCs w:val="22"/>
                <w:lang w:val="sr-Cyrl-RS"/>
              </w:rPr>
              <w:t>зацију</w:t>
            </w:r>
            <w:r w:rsidRPr="00791DF4">
              <w:rPr>
                <w:rFonts w:ascii="Cambria" w:hAnsi="Cambria" w:cs="Calibri"/>
                <w:sz w:val="22"/>
                <w:szCs w:val="22"/>
                <w:lang w:val="sr-Cyrl-RS"/>
              </w:rPr>
              <w:t xml:space="preserve"> </w:t>
            </w:r>
            <w:r w:rsidR="000F6820"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модул</w:t>
            </w:r>
            <w:r w:rsidR="00A06753"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а</w:t>
            </w:r>
            <w:r w:rsidRPr="00791DF4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:</w:t>
            </w:r>
          </w:p>
          <w:p w14:paraId="75D1E2F6" w14:textId="77777777" w:rsidR="005C19CE" w:rsidRDefault="005C19CE" w:rsidP="00747263">
            <w:pPr>
              <w:spacing w:after="0" w:line="240" w:lineRule="auto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  <w:p w14:paraId="7924470B" w14:textId="383C212F" w:rsidR="00747263" w:rsidRPr="00791DF4" w:rsidRDefault="00747263" w:rsidP="003F7085">
            <w:pPr>
              <w:spacing w:after="120" w:line="240" w:lineRule="auto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</w:tr>
      <w:tr w:rsidR="0030121B" w:rsidRPr="00791DF4" w14:paraId="59E5CA5F" w14:textId="77777777" w:rsidTr="00E77FA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1"/>
          <w:jc w:val="center"/>
        </w:trPr>
        <w:tc>
          <w:tcPr>
            <w:tcW w:w="10491" w:type="dxa"/>
            <w:gridSpan w:val="4"/>
            <w:shd w:val="clear" w:color="auto" w:fill="FFFFFF"/>
          </w:tcPr>
          <w:p w14:paraId="3D5C7315" w14:textId="414EC7D3" w:rsidR="0030121B" w:rsidRDefault="0030121B" w:rsidP="003F7085">
            <w:pPr>
              <w:spacing w:after="120" w:line="240" w:lineRule="auto"/>
              <w:rPr>
                <w:rFonts w:ascii="Cambria" w:eastAsia="Calibri" w:hAnsi="Cambria"/>
                <w:b/>
                <w:noProof/>
                <w:sz w:val="22"/>
                <w:szCs w:val="22"/>
                <w:lang w:val="sr-Cyrl-RS"/>
              </w:rPr>
            </w:pPr>
            <w:r w:rsidRPr="00791DF4">
              <w:rPr>
                <w:rFonts w:ascii="Cambria" w:eastAsia="Calibri" w:hAnsi="Cambria"/>
                <w:b/>
                <w:noProof/>
                <w:sz w:val="22"/>
                <w:szCs w:val="22"/>
                <w:lang w:val="sr-Cyrl-RS"/>
              </w:rPr>
              <w:t>Начин организације и садржај испита/провере знања</w:t>
            </w:r>
            <w:r w:rsidR="009A40C7">
              <w:rPr>
                <w:rFonts w:ascii="Cambria" w:eastAsia="Calibri" w:hAnsi="Cambria"/>
                <w:b/>
                <w:noProof/>
                <w:sz w:val="22"/>
                <w:szCs w:val="22"/>
                <w:lang w:val="sr-Cyrl-RS"/>
              </w:rPr>
              <w:t xml:space="preserve"> за</w:t>
            </w:r>
            <w:r w:rsidR="00817D78">
              <w:rPr>
                <w:rFonts w:ascii="Cambria" w:eastAsia="Calibri" w:hAnsi="Cambria"/>
                <w:b/>
                <w:noProof/>
                <w:sz w:val="22"/>
                <w:szCs w:val="22"/>
                <w:lang w:val="sr-Cyrl-RS"/>
              </w:rPr>
              <w:t xml:space="preserve"> модул/</w:t>
            </w:r>
            <w:r w:rsidR="009A40C7">
              <w:rPr>
                <w:rFonts w:ascii="Cambria" w:eastAsia="Calibri" w:hAnsi="Cambria"/>
                <w:b/>
                <w:noProof/>
                <w:sz w:val="22"/>
                <w:szCs w:val="22"/>
                <w:lang w:val="sr-Cyrl-RS"/>
              </w:rPr>
              <w:t>андрагошку компетенцију</w:t>
            </w:r>
            <w:r w:rsidRPr="00791DF4">
              <w:rPr>
                <w:rFonts w:ascii="Cambria" w:eastAsia="Calibri" w:hAnsi="Cambria"/>
                <w:b/>
                <w:noProof/>
                <w:sz w:val="22"/>
                <w:szCs w:val="22"/>
                <w:lang w:val="sr-Cyrl-RS"/>
              </w:rPr>
              <w:t>:</w:t>
            </w:r>
          </w:p>
          <w:p w14:paraId="4EF64C9C" w14:textId="33FAF381" w:rsidR="00FC7617" w:rsidRPr="00791DF4" w:rsidRDefault="00FC7617" w:rsidP="003F7085">
            <w:pPr>
              <w:spacing w:after="120" w:line="240" w:lineRule="auto"/>
              <w:rPr>
                <w:rFonts w:ascii="Cambria" w:eastAsia="Calibri" w:hAnsi="Cambria"/>
                <w:b/>
                <w:noProof/>
                <w:sz w:val="22"/>
                <w:szCs w:val="22"/>
                <w:lang w:val="sr-Cyrl-RS"/>
              </w:rPr>
            </w:pPr>
          </w:p>
        </w:tc>
      </w:tr>
    </w:tbl>
    <w:bookmarkEnd w:id="2"/>
    <w:p w14:paraId="3B6ACD91" w14:textId="02C33B0C" w:rsidR="00791DF4" w:rsidRDefault="00FC7617" w:rsidP="00FC7617">
      <w:pPr>
        <w:spacing w:after="0" w:line="360" w:lineRule="auto"/>
        <w:ind w:left="-284" w:hanging="425"/>
        <w:jc w:val="both"/>
        <w:rPr>
          <w:rFonts w:ascii="Cambria" w:hAnsi="Cambria" w:cs="Calibri"/>
          <w:bCs/>
          <w:sz w:val="20"/>
          <w:szCs w:val="20"/>
          <w:lang w:val="sr-Cyrl-RS"/>
        </w:rPr>
      </w:pPr>
      <w:r>
        <w:rPr>
          <w:rFonts w:ascii="Cambria" w:hAnsi="Cambria" w:cs="Calibri"/>
          <w:b/>
          <w:bCs/>
          <w:sz w:val="20"/>
          <w:szCs w:val="20"/>
          <w:lang w:val="sr-Cyrl-RS"/>
        </w:rPr>
        <w:t xml:space="preserve">               </w:t>
      </w:r>
      <w:r w:rsidR="00894F11" w:rsidRPr="00FC7617">
        <w:rPr>
          <w:rFonts w:ascii="Cambria" w:hAnsi="Cambria" w:cs="Calibri"/>
          <w:b/>
          <w:bCs/>
          <w:sz w:val="20"/>
          <w:szCs w:val="20"/>
          <w:lang w:val="sr-Cyrl-RS"/>
        </w:rPr>
        <w:t xml:space="preserve">НАПОМЕНА: </w:t>
      </w:r>
      <w:r w:rsidR="00894F11" w:rsidRPr="00FC7617">
        <w:rPr>
          <w:rFonts w:ascii="Cambria" w:hAnsi="Cambria" w:cs="Calibri"/>
          <w:bCs/>
          <w:sz w:val="20"/>
          <w:szCs w:val="20"/>
          <w:lang w:val="sr-Cyrl-RS"/>
        </w:rPr>
        <w:t>За свак</w:t>
      </w:r>
      <w:r w:rsidR="009A40C7">
        <w:rPr>
          <w:rFonts w:ascii="Cambria" w:hAnsi="Cambria" w:cs="Calibri"/>
          <w:bCs/>
          <w:sz w:val="20"/>
          <w:szCs w:val="20"/>
          <w:lang w:val="sr-Cyrl-RS"/>
        </w:rPr>
        <w:t>и модул/</w:t>
      </w:r>
      <w:r w:rsidR="00894F11" w:rsidRPr="00FC7617">
        <w:rPr>
          <w:rFonts w:ascii="Cambria" w:hAnsi="Cambria" w:cs="Calibri"/>
          <w:bCs/>
          <w:sz w:val="20"/>
          <w:szCs w:val="20"/>
          <w:lang w:val="sr-Cyrl-RS"/>
        </w:rPr>
        <w:t>андрагошку компетенциј</w:t>
      </w:r>
      <w:r w:rsidR="009A40C7">
        <w:rPr>
          <w:rFonts w:ascii="Cambria" w:hAnsi="Cambria" w:cs="Calibri"/>
          <w:bCs/>
          <w:sz w:val="20"/>
          <w:szCs w:val="20"/>
          <w:lang w:val="sr-Cyrl-RS"/>
        </w:rPr>
        <w:t xml:space="preserve">у </w:t>
      </w:r>
      <w:r w:rsidR="00894F11" w:rsidRPr="00FC7617">
        <w:rPr>
          <w:rFonts w:ascii="Cambria" w:hAnsi="Cambria" w:cs="Calibri"/>
          <w:bCs/>
          <w:sz w:val="20"/>
          <w:szCs w:val="20"/>
          <w:lang w:val="sr-Cyrl-RS"/>
        </w:rPr>
        <w:t>потребно је израдити таблицу као у тачки 1.2.1.</w:t>
      </w:r>
    </w:p>
    <w:bookmarkEnd w:id="0"/>
    <w:p w14:paraId="0099547D" w14:textId="77777777" w:rsidR="00616650" w:rsidRDefault="00616650" w:rsidP="00FC7617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lang w:val="sr-Cyrl-RS"/>
        </w:rPr>
      </w:pPr>
    </w:p>
    <w:p w14:paraId="313D6F3E" w14:textId="154AF643" w:rsidR="00BC7052" w:rsidRPr="00FC7617" w:rsidRDefault="00FC7617" w:rsidP="00FC7617">
      <w:pPr>
        <w:autoSpaceDE w:val="0"/>
        <w:autoSpaceDN w:val="0"/>
        <w:adjustRightInd w:val="0"/>
        <w:spacing w:after="0" w:line="240" w:lineRule="auto"/>
        <w:rPr>
          <w:rFonts w:ascii="Cambria" w:hAnsi="Cambria" w:cs="Calibri"/>
          <w:b/>
          <w:lang w:val="sr-Cyrl-RS"/>
        </w:rPr>
      </w:pPr>
      <w:r w:rsidRPr="00FC7617">
        <w:rPr>
          <w:rFonts w:ascii="Cambria" w:hAnsi="Cambria"/>
          <w:b/>
          <w:lang w:val="sr-Cyrl-RS"/>
        </w:rPr>
        <w:t>2. НАЧИН ВОЂЕЊА ЕВИДЕНЦИЈЕ О РЕАЛИЗАЦИЈИ ПРОГРАМА ОБУКЕ ЗА СТИЦАЊЕ АНДРАГОШКИХ КОМПЕТЕНЦИЈА</w:t>
      </w:r>
    </w:p>
    <w:sectPr w:rsidR="00BC7052" w:rsidRPr="00FC7617" w:rsidSect="00747263">
      <w:headerReference w:type="default" r:id="rId8"/>
      <w:pgSz w:w="11906" w:h="16838" w:code="9"/>
      <w:pgMar w:top="1134" w:right="1134" w:bottom="1134" w:left="1134" w:header="680" w:footer="680" w:gutter="0"/>
      <w:pgBorders w:offsetFrom="page">
        <w:top w:val="thinThickSmallGap" w:sz="18" w:space="24" w:color="0070C0"/>
        <w:left w:val="thinThickSmallGap" w:sz="18" w:space="24" w:color="0070C0"/>
        <w:bottom w:val="thickThinSmallGap" w:sz="18" w:space="24" w:color="0070C0"/>
        <w:right w:val="thickThinSmallGap" w:sz="18" w:space="24" w:color="0070C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5996CC" w14:textId="77777777" w:rsidR="00483C10" w:rsidRDefault="00483C10" w:rsidP="00ED2E18">
      <w:pPr>
        <w:spacing w:after="0" w:line="240" w:lineRule="auto"/>
      </w:pPr>
      <w:r>
        <w:separator/>
      </w:r>
    </w:p>
  </w:endnote>
  <w:endnote w:type="continuationSeparator" w:id="0">
    <w:p w14:paraId="11467A6A" w14:textId="77777777" w:rsidR="00483C10" w:rsidRDefault="00483C10" w:rsidP="00ED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BDF359" w14:textId="77777777" w:rsidR="00483C10" w:rsidRDefault="00483C10" w:rsidP="00ED2E18">
      <w:pPr>
        <w:spacing w:after="0" w:line="240" w:lineRule="auto"/>
      </w:pPr>
      <w:r>
        <w:separator/>
      </w:r>
    </w:p>
  </w:footnote>
  <w:footnote w:type="continuationSeparator" w:id="0">
    <w:p w14:paraId="31C5054F" w14:textId="77777777" w:rsidR="00483C10" w:rsidRDefault="00483C10" w:rsidP="00ED2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EC061" w14:textId="5B832FA1" w:rsidR="00FA1F42" w:rsidRPr="00FC7617" w:rsidRDefault="00113072" w:rsidP="00113072">
    <w:pPr>
      <w:pStyle w:val="Header"/>
      <w:jc w:val="right"/>
      <w:rPr>
        <w:rFonts w:ascii="Cambria" w:hAnsi="Cambria"/>
        <w:bCs/>
        <w:lang w:val="sr-Cyrl-RS"/>
      </w:rPr>
    </w:pPr>
    <w:r w:rsidRPr="000A614C">
      <w:rPr>
        <w:rFonts w:ascii="Cambria" w:hAnsi="Cambria" w:cs="Calibri"/>
        <w:bCs/>
        <w:sz w:val="22"/>
        <w:szCs w:val="22"/>
        <w:lang w:val="sr-Cyrl-RS"/>
      </w:rPr>
      <w:t>ОБРАЗАЦ</w:t>
    </w:r>
    <w:r w:rsidR="000A614C" w:rsidRPr="000A614C">
      <w:rPr>
        <w:rFonts w:ascii="Cambria" w:hAnsi="Cambria" w:cs="Calibri"/>
        <w:bCs/>
        <w:sz w:val="22"/>
        <w:szCs w:val="22"/>
        <w:lang w:val="sr-Latn-RS"/>
      </w:rPr>
      <w:t xml:space="preserve"> </w:t>
    </w:r>
    <w:r w:rsidR="00FC7617">
      <w:rPr>
        <w:rFonts w:ascii="Cambria" w:hAnsi="Cambria" w:cs="Calibri"/>
        <w:bCs/>
        <w:sz w:val="22"/>
        <w:szCs w:val="22"/>
        <w:lang w:val="sr-Cyrl-RS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0448C"/>
    <w:multiLevelType w:val="hybridMultilevel"/>
    <w:tmpl w:val="CD7453D2"/>
    <w:lvl w:ilvl="0" w:tplc="01522532">
      <w:numFmt w:val="bullet"/>
      <w:lvlText w:val="–"/>
      <w:lvlJc w:val="left"/>
      <w:pPr>
        <w:ind w:left="602" w:hanging="360"/>
      </w:pPr>
      <w:rPr>
        <w:rFonts w:ascii="Cambria" w:eastAsia="Cambria" w:hAnsi="Cambria" w:cs="Cambria" w:hint="default"/>
        <w:w w:val="100"/>
        <w:sz w:val="24"/>
        <w:szCs w:val="24"/>
        <w:lang w:eastAsia="en-US" w:bidi="ar-SA"/>
      </w:rPr>
    </w:lvl>
    <w:lvl w:ilvl="1" w:tplc="5280559E">
      <w:numFmt w:val="bullet"/>
      <w:lvlText w:val="•"/>
      <w:lvlJc w:val="left"/>
      <w:pPr>
        <w:ind w:left="948" w:hanging="360"/>
      </w:pPr>
      <w:rPr>
        <w:rFonts w:hint="default"/>
        <w:lang w:eastAsia="en-US" w:bidi="ar-SA"/>
      </w:rPr>
    </w:lvl>
    <w:lvl w:ilvl="2" w:tplc="08F28986">
      <w:numFmt w:val="bullet"/>
      <w:lvlText w:val="•"/>
      <w:lvlJc w:val="left"/>
      <w:pPr>
        <w:ind w:left="1297" w:hanging="360"/>
      </w:pPr>
      <w:rPr>
        <w:rFonts w:hint="default"/>
        <w:lang w:eastAsia="en-US" w:bidi="ar-SA"/>
      </w:rPr>
    </w:lvl>
    <w:lvl w:ilvl="3" w:tplc="46C2CFEA">
      <w:numFmt w:val="bullet"/>
      <w:lvlText w:val="•"/>
      <w:lvlJc w:val="left"/>
      <w:pPr>
        <w:ind w:left="1645" w:hanging="360"/>
      </w:pPr>
      <w:rPr>
        <w:rFonts w:hint="default"/>
        <w:lang w:eastAsia="en-US" w:bidi="ar-SA"/>
      </w:rPr>
    </w:lvl>
    <w:lvl w:ilvl="4" w:tplc="BF3E1F74">
      <w:numFmt w:val="bullet"/>
      <w:lvlText w:val="•"/>
      <w:lvlJc w:val="left"/>
      <w:pPr>
        <w:ind w:left="1994" w:hanging="360"/>
      </w:pPr>
      <w:rPr>
        <w:rFonts w:hint="default"/>
        <w:lang w:eastAsia="en-US" w:bidi="ar-SA"/>
      </w:rPr>
    </w:lvl>
    <w:lvl w:ilvl="5" w:tplc="E962FD94">
      <w:numFmt w:val="bullet"/>
      <w:lvlText w:val="•"/>
      <w:lvlJc w:val="left"/>
      <w:pPr>
        <w:ind w:left="2342" w:hanging="360"/>
      </w:pPr>
      <w:rPr>
        <w:rFonts w:hint="default"/>
        <w:lang w:eastAsia="en-US" w:bidi="ar-SA"/>
      </w:rPr>
    </w:lvl>
    <w:lvl w:ilvl="6" w:tplc="E488F4F0">
      <w:numFmt w:val="bullet"/>
      <w:lvlText w:val="•"/>
      <w:lvlJc w:val="left"/>
      <w:pPr>
        <w:ind w:left="2691" w:hanging="360"/>
      </w:pPr>
      <w:rPr>
        <w:rFonts w:hint="default"/>
        <w:lang w:eastAsia="en-US" w:bidi="ar-SA"/>
      </w:rPr>
    </w:lvl>
    <w:lvl w:ilvl="7" w:tplc="331043E8">
      <w:numFmt w:val="bullet"/>
      <w:lvlText w:val="•"/>
      <w:lvlJc w:val="left"/>
      <w:pPr>
        <w:ind w:left="3039" w:hanging="360"/>
      </w:pPr>
      <w:rPr>
        <w:rFonts w:hint="default"/>
        <w:lang w:eastAsia="en-US" w:bidi="ar-SA"/>
      </w:rPr>
    </w:lvl>
    <w:lvl w:ilvl="8" w:tplc="7AC671AC">
      <w:numFmt w:val="bullet"/>
      <w:lvlText w:val="•"/>
      <w:lvlJc w:val="left"/>
      <w:pPr>
        <w:ind w:left="3388" w:hanging="360"/>
      </w:pPr>
      <w:rPr>
        <w:rFonts w:hint="default"/>
        <w:lang w:eastAsia="en-US" w:bidi="ar-SA"/>
      </w:rPr>
    </w:lvl>
  </w:abstractNum>
  <w:abstractNum w:abstractNumId="1" w15:restartNumberingAfterBreak="0">
    <w:nsid w:val="07591B57"/>
    <w:multiLevelType w:val="hybridMultilevel"/>
    <w:tmpl w:val="B0BCA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661CD"/>
    <w:multiLevelType w:val="hybridMultilevel"/>
    <w:tmpl w:val="77B492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13CE3"/>
    <w:multiLevelType w:val="multilevel"/>
    <w:tmpl w:val="08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3834FC"/>
    <w:multiLevelType w:val="hybridMultilevel"/>
    <w:tmpl w:val="D5BAC6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10DB0"/>
    <w:multiLevelType w:val="multilevel"/>
    <w:tmpl w:val="081A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 w15:restartNumberingAfterBreak="0">
    <w:nsid w:val="190C09C8"/>
    <w:multiLevelType w:val="hybridMultilevel"/>
    <w:tmpl w:val="B9207880"/>
    <w:lvl w:ilvl="0" w:tplc="325E9C82">
      <w:numFmt w:val="bullet"/>
      <w:lvlText w:val="–"/>
      <w:lvlJc w:val="left"/>
      <w:pPr>
        <w:ind w:left="650" w:hanging="360"/>
      </w:pPr>
      <w:rPr>
        <w:rFonts w:ascii="Cambria" w:eastAsia="Cambria" w:hAnsi="Cambria" w:cs="Cambria" w:hint="default"/>
        <w:w w:val="100"/>
        <w:sz w:val="24"/>
        <w:szCs w:val="24"/>
        <w:lang w:eastAsia="en-US" w:bidi="ar-SA"/>
      </w:rPr>
    </w:lvl>
    <w:lvl w:ilvl="1" w:tplc="C32861CA">
      <w:numFmt w:val="bullet"/>
      <w:lvlText w:val="•"/>
      <w:lvlJc w:val="left"/>
      <w:pPr>
        <w:ind w:left="1002" w:hanging="360"/>
      </w:pPr>
      <w:rPr>
        <w:rFonts w:hint="default"/>
        <w:lang w:eastAsia="en-US" w:bidi="ar-SA"/>
      </w:rPr>
    </w:lvl>
    <w:lvl w:ilvl="2" w:tplc="EC6481A0">
      <w:numFmt w:val="bullet"/>
      <w:lvlText w:val="•"/>
      <w:lvlJc w:val="left"/>
      <w:pPr>
        <w:ind w:left="1345" w:hanging="360"/>
      </w:pPr>
      <w:rPr>
        <w:rFonts w:hint="default"/>
        <w:lang w:eastAsia="en-US" w:bidi="ar-SA"/>
      </w:rPr>
    </w:lvl>
    <w:lvl w:ilvl="3" w:tplc="6680A2B4">
      <w:numFmt w:val="bullet"/>
      <w:lvlText w:val="•"/>
      <w:lvlJc w:val="left"/>
      <w:pPr>
        <w:ind w:left="1687" w:hanging="360"/>
      </w:pPr>
      <w:rPr>
        <w:rFonts w:hint="default"/>
        <w:lang w:eastAsia="en-US" w:bidi="ar-SA"/>
      </w:rPr>
    </w:lvl>
    <w:lvl w:ilvl="4" w:tplc="82E02BFC">
      <w:numFmt w:val="bullet"/>
      <w:lvlText w:val="•"/>
      <w:lvlJc w:val="left"/>
      <w:pPr>
        <w:ind w:left="2030" w:hanging="360"/>
      </w:pPr>
      <w:rPr>
        <w:rFonts w:hint="default"/>
        <w:lang w:eastAsia="en-US" w:bidi="ar-SA"/>
      </w:rPr>
    </w:lvl>
    <w:lvl w:ilvl="5" w:tplc="C80266D0">
      <w:numFmt w:val="bullet"/>
      <w:lvlText w:val="•"/>
      <w:lvlJc w:val="left"/>
      <w:pPr>
        <w:ind w:left="2373" w:hanging="360"/>
      </w:pPr>
      <w:rPr>
        <w:rFonts w:hint="default"/>
        <w:lang w:eastAsia="en-US" w:bidi="ar-SA"/>
      </w:rPr>
    </w:lvl>
    <w:lvl w:ilvl="6" w:tplc="AB7C4636">
      <w:numFmt w:val="bullet"/>
      <w:lvlText w:val="•"/>
      <w:lvlJc w:val="left"/>
      <w:pPr>
        <w:ind w:left="2715" w:hanging="360"/>
      </w:pPr>
      <w:rPr>
        <w:rFonts w:hint="default"/>
        <w:lang w:eastAsia="en-US" w:bidi="ar-SA"/>
      </w:rPr>
    </w:lvl>
    <w:lvl w:ilvl="7" w:tplc="FC96CE54">
      <w:numFmt w:val="bullet"/>
      <w:lvlText w:val="•"/>
      <w:lvlJc w:val="left"/>
      <w:pPr>
        <w:ind w:left="3058" w:hanging="360"/>
      </w:pPr>
      <w:rPr>
        <w:rFonts w:hint="default"/>
        <w:lang w:eastAsia="en-US" w:bidi="ar-SA"/>
      </w:rPr>
    </w:lvl>
    <w:lvl w:ilvl="8" w:tplc="0DAA7194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</w:abstractNum>
  <w:abstractNum w:abstractNumId="7" w15:restartNumberingAfterBreak="0">
    <w:nsid w:val="1AA96E02"/>
    <w:multiLevelType w:val="hybridMultilevel"/>
    <w:tmpl w:val="1898EE04"/>
    <w:lvl w:ilvl="0" w:tplc="B5840F50">
      <w:numFmt w:val="bullet"/>
      <w:lvlText w:val="–"/>
      <w:lvlJc w:val="left"/>
      <w:pPr>
        <w:ind w:left="563" w:hanging="360"/>
      </w:pPr>
      <w:rPr>
        <w:rFonts w:ascii="Cambria" w:eastAsia="Cambria" w:hAnsi="Cambria" w:cs="Cambria" w:hint="default"/>
        <w:w w:val="100"/>
        <w:sz w:val="24"/>
        <w:szCs w:val="24"/>
        <w:lang w:eastAsia="en-US" w:bidi="ar-SA"/>
      </w:rPr>
    </w:lvl>
    <w:lvl w:ilvl="1" w:tplc="DB68BBF0">
      <w:numFmt w:val="bullet"/>
      <w:lvlText w:val="•"/>
      <w:lvlJc w:val="left"/>
      <w:pPr>
        <w:ind w:left="912" w:hanging="360"/>
      </w:pPr>
      <w:rPr>
        <w:rFonts w:hint="default"/>
        <w:lang w:eastAsia="en-US" w:bidi="ar-SA"/>
      </w:rPr>
    </w:lvl>
    <w:lvl w:ilvl="2" w:tplc="876A69B0">
      <w:numFmt w:val="bullet"/>
      <w:lvlText w:val="•"/>
      <w:lvlJc w:val="left"/>
      <w:pPr>
        <w:ind w:left="1264" w:hanging="360"/>
      </w:pPr>
      <w:rPr>
        <w:rFonts w:hint="default"/>
        <w:lang w:eastAsia="en-US" w:bidi="ar-SA"/>
      </w:rPr>
    </w:lvl>
    <w:lvl w:ilvl="3" w:tplc="DCAEAC74">
      <w:numFmt w:val="bullet"/>
      <w:lvlText w:val="•"/>
      <w:lvlJc w:val="left"/>
      <w:pPr>
        <w:ind w:left="1616" w:hanging="360"/>
      </w:pPr>
      <w:rPr>
        <w:rFonts w:hint="default"/>
        <w:lang w:eastAsia="en-US" w:bidi="ar-SA"/>
      </w:rPr>
    </w:lvl>
    <w:lvl w:ilvl="4" w:tplc="51602752">
      <w:numFmt w:val="bullet"/>
      <w:lvlText w:val="•"/>
      <w:lvlJc w:val="left"/>
      <w:pPr>
        <w:ind w:left="1969" w:hanging="360"/>
      </w:pPr>
      <w:rPr>
        <w:rFonts w:hint="default"/>
        <w:lang w:eastAsia="en-US" w:bidi="ar-SA"/>
      </w:rPr>
    </w:lvl>
    <w:lvl w:ilvl="5" w:tplc="CD5CE506">
      <w:numFmt w:val="bullet"/>
      <w:lvlText w:val="•"/>
      <w:lvlJc w:val="left"/>
      <w:pPr>
        <w:ind w:left="2321" w:hanging="360"/>
      </w:pPr>
      <w:rPr>
        <w:rFonts w:hint="default"/>
        <w:lang w:eastAsia="en-US" w:bidi="ar-SA"/>
      </w:rPr>
    </w:lvl>
    <w:lvl w:ilvl="6" w:tplc="B35C7EDA">
      <w:numFmt w:val="bullet"/>
      <w:lvlText w:val="•"/>
      <w:lvlJc w:val="left"/>
      <w:pPr>
        <w:ind w:left="2673" w:hanging="360"/>
      </w:pPr>
      <w:rPr>
        <w:rFonts w:hint="default"/>
        <w:lang w:eastAsia="en-US" w:bidi="ar-SA"/>
      </w:rPr>
    </w:lvl>
    <w:lvl w:ilvl="7" w:tplc="F7F4F63A">
      <w:numFmt w:val="bullet"/>
      <w:lvlText w:val="•"/>
      <w:lvlJc w:val="left"/>
      <w:pPr>
        <w:ind w:left="3026" w:hanging="360"/>
      </w:pPr>
      <w:rPr>
        <w:rFonts w:hint="default"/>
        <w:lang w:eastAsia="en-US" w:bidi="ar-SA"/>
      </w:rPr>
    </w:lvl>
    <w:lvl w:ilvl="8" w:tplc="DA22C72E">
      <w:numFmt w:val="bullet"/>
      <w:lvlText w:val="•"/>
      <w:lvlJc w:val="left"/>
      <w:pPr>
        <w:ind w:left="3378" w:hanging="360"/>
      </w:pPr>
      <w:rPr>
        <w:rFonts w:hint="default"/>
        <w:lang w:eastAsia="en-US" w:bidi="ar-SA"/>
      </w:rPr>
    </w:lvl>
  </w:abstractNum>
  <w:abstractNum w:abstractNumId="8" w15:restartNumberingAfterBreak="0">
    <w:nsid w:val="22D042E5"/>
    <w:multiLevelType w:val="hybridMultilevel"/>
    <w:tmpl w:val="396E9B0E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83622"/>
    <w:multiLevelType w:val="hybridMultilevel"/>
    <w:tmpl w:val="21202E78"/>
    <w:lvl w:ilvl="0" w:tplc="DE1434DA">
      <w:numFmt w:val="bullet"/>
      <w:lvlText w:val="•"/>
      <w:lvlJc w:val="left"/>
      <w:pPr>
        <w:ind w:left="1065" w:hanging="705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B6015"/>
    <w:multiLevelType w:val="hybridMultilevel"/>
    <w:tmpl w:val="4E42B918"/>
    <w:lvl w:ilvl="0" w:tplc="5EB232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00F5B"/>
    <w:multiLevelType w:val="hybridMultilevel"/>
    <w:tmpl w:val="FF8E737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263C4"/>
    <w:multiLevelType w:val="hybridMultilevel"/>
    <w:tmpl w:val="3BE637D6"/>
    <w:lvl w:ilvl="0" w:tplc="F6BE9A8C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3" w15:restartNumberingAfterBreak="0">
    <w:nsid w:val="2D9B57A9"/>
    <w:multiLevelType w:val="hybridMultilevel"/>
    <w:tmpl w:val="71182C00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543484"/>
    <w:multiLevelType w:val="hybridMultilevel"/>
    <w:tmpl w:val="BF0CC1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94C82"/>
    <w:multiLevelType w:val="hybridMultilevel"/>
    <w:tmpl w:val="AAB69C2E"/>
    <w:lvl w:ilvl="0" w:tplc="7D2683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253CF"/>
    <w:multiLevelType w:val="hybridMultilevel"/>
    <w:tmpl w:val="EF808354"/>
    <w:lvl w:ilvl="0" w:tplc="AEB836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83923"/>
    <w:multiLevelType w:val="multilevel"/>
    <w:tmpl w:val="237A65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08C0B22"/>
    <w:multiLevelType w:val="multilevel"/>
    <w:tmpl w:val="08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7F41094"/>
    <w:multiLevelType w:val="multilevel"/>
    <w:tmpl w:val="F7122D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2160" w:hanging="180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20" w15:restartNumberingAfterBreak="0">
    <w:nsid w:val="48164985"/>
    <w:multiLevelType w:val="multilevel"/>
    <w:tmpl w:val="5486FB7E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9797645"/>
    <w:multiLevelType w:val="hybridMultilevel"/>
    <w:tmpl w:val="F10A9F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A066F"/>
    <w:multiLevelType w:val="hybridMultilevel"/>
    <w:tmpl w:val="0226C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31FFE"/>
    <w:multiLevelType w:val="hybridMultilevel"/>
    <w:tmpl w:val="F49EEE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066FC"/>
    <w:multiLevelType w:val="hybridMultilevel"/>
    <w:tmpl w:val="DF2AFAA2"/>
    <w:lvl w:ilvl="0" w:tplc="D870BBA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50552339"/>
    <w:multiLevelType w:val="multilevel"/>
    <w:tmpl w:val="06E60D78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cs="Calibri" w:hint="default"/>
        <w:b/>
        <w:sz w:val="24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76E6AF9"/>
    <w:multiLevelType w:val="hybridMultilevel"/>
    <w:tmpl w:val="22E2970C"/>
    <w:lvl w:ilvl="0" w:tplc="F6BE9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43516"/>
    <w:multiLevelType w:val="hybridMultilevel"/>
    <w:tmpl w:val="3D9008CC"/>
    <w:lvl w:ilvl="0" w:tplc="662057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D15327D"/>
    <w:multiLevelType w:val="hybridMultilevel"/>
    <w:tmpl w:val="3D58CAF2"/>
    <w:lvl w:ilvl="0" w:tplc="BD1A30BE">
      <w:numFmt w:val="bullet"/>
      <w:lvlText w:val="-"/>
      <w:lvlJc w:val="left"/>
      <w:pPr>
        <w:ind w:left="1512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9" w15:restartNumberingAfterBreak="0">
    <w:nsid w:val="61AD77A7"/>
    <w:multiLevelType w:val="hybridMultilevel"/>
    <w:tmpl w:val="3EB8A5D2"/>
    <w:lvl w:ilvl="0" w:tplc="D374A8A0">
      <w:numFmt w:val="bullet"/>
      <w:lvlText w:val="–"/>
      <w:lvlJc w:val="left"/>
      <w:pPr>
        <w:ind w:left="665" w:hanging="360"/>
      </w:pPr>
      <w:rPr>
        <w:rFonts w:ascii="Cambria" w:eastAsia="Cambria" w:hAnsi="Cambria" w:cs="Cambria" w:hint="default"/>
        <w:w w:val="100"/>
        <w:sz w:val="24"/>
        <w:szCs w:val="24"/>
        <w:lang w:eastAsia="en-US" w:bidi="ar-SA"/>
      </w:rPr>
    </w:lvl>
    <w:lvl w:ilvl="1" w:tplc="783C167A">
      <w:numFmt w:val="bullet"/>
      <w:lvlText w:val="•"/>
      <w:lvlJc w:val="left"/>
      <w:pPr>
        <w:ind w:left="1002" w:hanging="360"/>
      </w:pPr>
      <w:rPr>
        <w:rFonts w:hint="default"/>
        <w:lang w:eastAsia="en-US" w:bidi="ar-SA"/>
      </w:rPr>
    </w:lvl>
    <w:lvl w:ilvl="2" w:tplc="8E1A1A2C">
      <w:numFmt w:val="bullet"/>
      <w:lvlText w:val="•"/>
      <w:lvlJc w:val="left"/>
      <w:pPr>
        <w:ind w:left="1345" w:hanging="360"/>
      </w:pPr>
      <w:rPr>
        <w:rFonts w:hint="default"/>
        <w:lang w:eastAsia="en-US" w:bidi="ar-SA"/>
      </w:rPr>
    </w:lvl>
    <w:lvl w:ilvl="3" w:tplc="63226F46">
      <w:numFmt w:val="bullet"/>
      <w:lvlText w:val="•"/>
      <w:lvlJc w:val="left"/>
      <w:pPr>
        <w:ind w:left="1687" w:hanging="360"/>
      </w:pPr>
      <w:rPr>
        <w:rFonts w:hint="default"/>
        <w:lang w:eastAsia="en-US" w:bidi="ar-SA"/>
      </w:rPr>
    </w:lvl>
    <w:lvl w:ilvl="4" w:tplc="3EB0702A">
      <w:numFmt w:val="bullet"/>
      <w:lvlText w:val="•"/>
      <w:lvlJc w:val="left"/>
      <w:pPr>
        <w:ind w:left="2030" w:hanging="360"/>
      </w:pPr>
      <w:rPr>
        <w:rFonts w:hint="default"/>
        <w:lang w:eastAsia="en-US" w:bidi="ar-SA"/>
      </w:rPr>
    </w:lvl>
    <w:lvl w:ilvl="5" w:tplc="75B66188">
      <w:numFmt w:val="bullet"/>
      <w:lvlText w:val="•"/>
      <w:lvlJc w:val="left"/>
      <w:pPr>
        <w:ind w:left="2372" w:hanging="360"/>
      </w:pPr>
      <w:rPr>
        <w:rFonts w:hint="default"/>
        <w:lang w:eastAsia="en-US" w:bidi="ar-SA"/>
      </w:rPr>
    </w:lvl>
    <w:lvl w:ilvl="6" w:tplc="2116ADE8">
      <w:numFmt w:val="bullet"/>
      <w:lvlText w:val="•"/>
      <w:lvlJc w:val="left"/>
      <w:pPr>
        <w:ind w:left="2715" w:hanging="360"/>
      </w:pPr>
      <w:rPr>
        <w:rFonts w:hint="default"/>
        <w:lang w:eastAsia="en-US" w:bidi="ar-SA"/>
      </w:rPr>
    </w:lvl>
    <w:lvl w:ilvl="7" w:tplc="44D06DAC">
      <w:numFmt w:val="bullet"/>
      <w:lvlText w:val="•"/>
      <w:lvlJc w:val="left"/>
      <w:pPr>
        <w:ind w:left="3057" w:hanging="360"/>
      </w:pPr>
      <w:rPr>
        <w:rFonts w:hint="default"/>
        <w:lang w:eastAsia="en-US" w:bidi="ar-SA"/>
      </w:rPr>
    </w:lvl>
    <w:lvl w:ilvl="8" w:tplc="D19497E8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</w:abstractNum>
  <w:abstractNum w:abstractNumId="30" w15:restartNumberingAfterBreak="0">
    <w:nsid w:val="63E46894"/>
    <w:multiLevelType w:val="hybridMultilevel"/>
    <w:tmpl w:val="8A068ECA"/>
    <w:lvl w:ilvl="0" w:tplc="753CED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BD1A30B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4CE000E"/>
    <w:multiLevelType w:val="hybridMultilevel"/>
    <w:tmpl w:val="A3A0D6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3931B9"/>
    <w:multiLevelType w:val="multilevel"/>
    <w:tmpl w:val="06E60D78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cs="Calibri" w:hint="default"/>
        <w:b/>
        <w:sz w:val="24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A267AC0"/>
    <w:multiLevelType w:val="multilevel"/>
    <w:tmpl w:val="08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B6718CC"/>
    <w:multiLevelType w:val="hybridMultilevel"/>
    <w:tmpl w:val="12F0EC9A"/>
    <w:lvl w:ilvl="0" w:tplc="68C83606">
      <w:numFmt w:val="bullet"/>
      <w:lvlText w:val="–"/>
      <w:lvlJc w:val="left"/>
      <w:pPr>
        <w:ind w:left="530" w:hanging="360"/>
      </w:pPr>
      <w:rPr>
        <w:rFonts w:ascii="Cambria" w:eastAsia="Cambria" w:hAnsi="Cambria" w:cs="Cambria" w:hint="default"/>
        <w:w w:val="100"/>
        <w:sz w:val="24"/>
        <w:szCs w:val="24"/>
        <w:lang w:eastAsia="en-US" w:bidi="ar-SA"/>
      </w:rPr>
    </w:lvl>
    <w:lvl w:ilvl="1" w:tplc="F880E466">
      <w:numFmt w:val="bullet"/>
      <w:lvlText w:val="•"/>
      <w:lvlJc w:val="left"/>
      <w:pPr>
        <w:ind w:left="894" w:hanging="360"/>
      </w:pPr>
      <w:rPr>
        <w:rFonts w:hint="default"/>
        <w:lang w:eastAsia="en-US" w:bidi="ar-SA"/>
      </w:rPr>
    </w:lvl>
    <w:lvl w:ilvl="2" w:tplc="B8E47286">
      <w:numFmt w:val="bullet"/>
      <w:lvlText w:val="•"/>
      <w:lvlJc w:val="left"/>
      <w:pPr>
        <w:ind w:left="1249" w:hanging="360"/>
      </w:pPr>
      <w:rPr>
        <w:rFonts w:hint="default"/>
        <w:lang w:eastAsia="en-US" w:bidi="ar-SA"/>
      </w:rPr>
    </w:lvl>
    <w:lvl w:ilvl="3" w:tplc="FA529F72">
      <w:numFmt w:val="bullet"/>
      <w:lvlText w:val="•"/>
      <w:lvlJc w:val="left"/>
      <w:pPr>
        <w:ind w:left="1603" w:hanging="360"/>
      </w:pPr>
      <w:rPr>
        <w:rFonts w:hint="default"/>
        <w:lang w:eastAsia="en-US" w:bidi="ar-SA"/>
      </w:rPr>
    </w:lvl>
    <w:lvl w:ilvl="4" w:tplc="7A989A38">
      <w:numFmt w:val="bullet"/>
      <w:lvlText w:val="•"/>
      <w:lvlJc w:val="left"/>
      <w:pPr>
        <w:ind w:left="1958" w:hanging="360"/>
      </w:pPr>
      <w:rPr>
        <w:rFonts w:hint="default"/>
        <w:lang w:eastAsia="en-US" w:bidi="ar-SA"/>
      </w:rPr>
    </w:lvl>
    <w:lvl w:ilvl="5" w:tplc="C6A655D4">
      <w:numFmt w:val="bullet"/>
      <w:lvlText w:val="•"/>
      <w:lvlJc w:val="left"/>
      <w:pPr>
        <w:ind w:left="2312" w:hanging="360"/>
      </w:pPr>
      <w:rPr>
        <w:rFonts w:hint="default"/>
        <w:lang w:eastAsia="en-US" w:bidi="ar-SA"/>
      </w:rPr>
    </w:lvl>
    <w:lvl w:ilvl="6" w:tplc="31BC7B3C">
      <w:numFmt w:val="bullet"/>
      <w:lvlText w:val="•"/>
      <w:lvlJc w:val="left"/>
      <w:pPr>
        <w:ind w:left="2667" w:hanging="360"/>
      </w:pPr>
      <w:rPr>
        <w:rFonts w:hint="default"/>
        <w:lang w:eastAsia="en-US" w:bidi="ar-SA"/>
      </w:rPr>
    </w:lvl>
    <w:lvl w:ilvl="7" w:tplc="53FC7D44">
      <w:numFmt w:val="bullet"/>
      <w:lvlText w:val="•"/>
      <w:lvlJc w:val="left"/>
      <w:pPr>
        <w:ind w:left="3021" w:hanging="360"/>
      </w:pPr>
      <w:rPr>
        <w:rFonts w:hint="default"/>
        <w:lang w:eastAsia="en-US" w:bidi="ar-SA"/>
      </w:rPr>
    </w:lvl>
    <w:lvl w:ilvl="8" w:tplc="2F7AD750">
      <w:numFmt w:val="bullet"/>
      <w:lvlText w:val="•"/>
      <w:lvlJc w:val="left"/>
      <w:pPr>
        <w:ind w:left="3376" w:hanging="360"/>
      </w:pPr>
      <w:rPr>
        <w:rFonts w:hint="default"/>
        <w:lang w:eastAsia="en-US" w:bidi="ar-SA"/>
      </w:rPr>
    </w:lvl>
  </w:abstractNum>
  <w:abstractNum w:abstractNumId="35" w15:restartNumberingAfterBreak="0">
    <w:nsid w:val="72CC4817"/>
    <w:multiLevelType w:val="hybridMultilevel"/>
    <w:tmpl w:val="98F8EF0C"/>
    <w:lvl w:ilvl="0" w:tplc="0409000F">
      <w:start w:val="1"/>
      <w:numFmt w:val="decimal"/>
      <w:lvlText w:val="%1."/>
      <w:lvlJc w:val="left"/>
      <w:pPr>
        <w:ind w:left="911" w:hanging="360"/>
      </w:pPr>
    </w:lvl>
    <w:lvl w:ilvl="1" w:tplc="04090019" w:tentative="1">
      <w:start w:val="1"/>
      <w:numFmt w:val="lowerLetter"/>
      <w:lvlText w:val="%2."/>
      <w:lvlJc w:val="left"/>
      <w:pPr>
        <w:ind w:left="1631" w:hanging="360"/>
      </w:pPr>
    </w:lvl>
    <w:lvl w:ilvl="2" w:tplc="0409001B" w:tentative="1">
      <w:start w:val="1"/>
      <w:numFmt w:val="lowerRoman"/>
      <w:lvlText w:val="%3."/>
      <w:lvlJc w:val="right"/>
      <w:pPr>
        <w:ind w:left="2351" w:hanging="180"/>
      </w:pPr>
    </w:lvl>
    <w:lvl w:ilvl="3" w:tplc="0409000F" w:tentative="1">
      <w:start w:val="1"/>
      <w:numFmt w:val="decimal"/>
      <w:lvlText w:val="%4."/>
      <w:lvlJc w:val="left"/>
      <w:pPr>
        <w:ind w:left="3071" w:hanging="360"/>
      </w:pPr>
    </w:lvl>
    <w:lvl w:ilvl="4" w:tplc="04090019" w:tentative="1">
      <w:start w:val="1"/>
      <w:numFmt w:val="lowerLetter"/>
      <w:lvlText w:val="%5."/>
      <w:lvlJc w:val="left"/>
      <w:pPr>
        <w:ind w:left="3791" w:hanging="360"/>
      </w:pPr>
    </w:lvl>
    <w:lvl w:ilvl="5" w:tplc="0409001B" w:tentative="1">
      <w:start w:val="1"/>
      <w:numFmt w:val="lowerRoman"/>
      <w:lvlText w:val="%6."/>
      <w:lvlJc w:val="right"/>
      <w:pPr>
        <w:ind w:left="4511" w:hanging="180"/>
      </w:pPr>
    </w:lvl>
    <w:lvl w:ilvl="6" w:tplc="0409000F" w:tentative="1">
      <w:start w:val="1"/>
      <w:numFmt w:val="decimal"/>
      <w:lvlText w:val="%7."/>
      <w:lvlJc w:val="left"/>
      <w:pPr>
        <w:ind w:left="5231" w:hanging="360"/>
      </w:pPr>
    </w:lvl>
    <w:lvl w:ilvl="7" w:tplc="04090019" w:tentative="1">
      <w:start w:val="1"/>
      <w:numFmt w:val="lowerLetter"/>
      <w:lvlText w:val="%8."/>
      <w:lvlJc w:val="left"/>
      <w:pPr>
        <w:ind w:left="5951" w:hanging="360"/>
      </w:pPr>
    </w:lvl>
    <w:lvl w:ilvl="8" w:tplc="0409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36" w15:restartNumberingAfterBreak="0">
    <w:nsid w:val="72DA53E8"/>
    <w:multiLevelType w:val="multilevel"/>
    <w:tmpl w:val="08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5B73F12"/>
    <w:multiLevelType w:val="hybridMultilevel"/>
    <w:tmpl w:val="8DCEBB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F96185"/>
    <w:multiLevelType w:val="multilevel"/>
    <w:tmpl w:val="081A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39" w15:restartNumberingAfterBreak="0">
    <w:nsid w:val="789E247B"/>
    <w:multiLevelType w:val="hybridMultilevel"/>
    <w:tmpl w:val="7F041B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4906EF"/>
    <w:multiLevelType w:val="hybridMultilevel"/>
    <w:tmpl w:val="4A54D81A"/>
    <w:lvl w:ilvl="0" w:tplc="6004097C">
      <w:start w:val="1"/>
      <w:numFmt w:val="bullet"/>
      <w:lvlText w:val="o"/>
      <w:lvlJc w:val="left"/>
      <w:pPr>
        <w:ind w:left="720" w:hanging="360"/>
      </w:pPr>
      <w:rPr>
        <w:rFonts w:ascii="Tahoma" w:hAnsi="Tahoma" w:cs="Times New Roman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BC16F9"/>
    <w:multiLevelType w:val="hybridMultilevel"/>
    <w:tmpl w:val="2CD071B4"/>
    <w:lvl w:ilvl="0" w:tplc="628CF75A">
      <w:start w:val="5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91F6C"/>
    <w:multiLevelType w:val="multilevel"/>
    <w:tmpl w:val="4AC4D6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5"/>
  </w:num>
  <w:num w:numId="6">
    <w:abstractNumId w:val="20"/>
  </w:num>
  <w:num w:numId="7">
    <w:abstractNumId w:val="16"/>
  </w:num>
  <w:num w:numId="8">
    <w:abstractNumId w:val="21"/>
  </w:num>
  <w:num w:numId="9">
    <w:abstractNumId w:val="31"/>
  </w:num>
  <w:num w:numId="10">
    <w:abstractNumId w:val="4"/>
  </w:num>
  <w:num w:numId="11">
    <w:abstractNumId w:val="37"/>
  </w:num>
  <w:num w:numId="12">
    <w:abstractNumId w:val="14"/>
  </w:num>
  <w:num w:numId="13">
    <w:abstractNumId w:val="39"/>
  </w:num>
  <w:num w:numId="14">
    <w:abstractNumId w:val="2"/>
  </w:num>
  <w:num w:numId="15">
    <w:abstractNumId w:val="23"/>
  </w:num>
  <w:num w:numId="16">
    <w:abstractNumId w:val="8"/>
  </w:num>
  <w:num w:numId="17">
    <w:abstractNumId w:val="18"/>
  </w:num>
  <w:num w:numId="18">
    <w:abstractNumId w:val="26"/>
  </w:num>
  <w:num w:numId="19">
    <w:abstractNumId w:val="30"/>
  </w:num>
  <w:num w:numId="20">
    <w:abstractNumId w:val="13"/>
  </w:num>
  <w:num w:numId="21">
    <w:abstractNumId w:val="33"/>
  </w:num>
  <w:num w:numId="22">
    <w:abstractNumId w:val="5"/>
  </w:num>
  <w:num w:numId="23">
    <w:abstractNumId w:val="36"/>
  </w:num>
  <w:num w:numId="24">
    <w:abstractNumId w:val="17"/>
  </w:num>
  <w:num w:numId="25">
    <w:abstractNumId w:val="3"/>
  </w:num>
  <w:num w:numId="26">
    <w:abstractNumId w:val="38"/>
  </w:num>
  <w:num w:numId="27">
    <w:abstractNumId w:val="10"/>
  </w:num>
  <w:num w:numId="28">
    <w:abstractNumId w:val="35"/>
  </w:num>
  <w:num w:numId="29">
    <w:abstractNumId w:val="42"/>
  </w:num>
  <w:num w:numId="30">
    <w:abstractNumId w:val="24"/>
  </w:num>
  <w:num w:numId="31">
    <w:abstractNumId w:val="22"/>
  </w:num>
  <w:num w:numId="32">
    <w:abstractNumId w:val="9"/>
  </w:num>
  <w:num w:numId="33">
    <w:abstractNumId w:val="11"/>
  </w:num>
  <w:num w:numId="34">
    <w:abstractNumId w:val="41"/>
  </w:num>
  <w:num w:numId="35">
    <w:abstractNumId w:val="32"/>
  </w:num>
  <w:num w:numId="36">
    <w:abstractNumId w:val="28"/>
  </w:num>
  <w:num w:numId="37">
    <w:abstractNumId w:val="7"/>
  </w:num>
  <w:num w:numId="38">
    <w:abstractNumId w:val="29"/>
  </w:num>
  <w:num w:numId="39">
    <w:abstractNumId w:val="0"/>
  </w:num>
  <w:num w:numId="40">
    <w:abstractNumId w:val="6"/>
  </w:num>
  <w:num w:numId="41">
    <w:abstractNumId w:val="34"/>
  </w:num>
  <w:num w:numId="42">
    <w:abstractNumId w:val="15"/>
  </w:num>
  <w:num w:numId="43">
    <w:abstractNumId w:val="1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912"/>
    <w:rsid w:val="0002303F"/>
    <w:rsid w:val="00030B98"/>
    <w:rsid w:val="00030BA0"/>
    <w:rsid w:val="00034C46"/>
    <w:rsid w:val="00037181"/>
    <w:rsid w:val="00041400"/>
    <w:rsid w:val="000477E0"/>
    <w:rsid w:val="000568C2"/>
    <w:rsid w:val="00082298"/>
    <w:rsid w:val="000A00B8"/>
    <w:rsid w:val="000A29CB"/>
    <w:rsid w:val="000A614C"/>
    <w:rsid w:val="000B2E9A"/>
    <w:rsid w:val="000D3C5E"/>
    <w:rsid w:val="000D4372"/>
    <w:rsid w:val="000E2AC9"/>
    <w:rsid w:val="000E4F6E"/>
    <w:rsid w:val="000F464A"/>
    <w:rsid w:val="000F6820"/>
    <w:rsid w:val="001111EB"/>
    <w:rsid w:val="00113072"/>
    <w:rsid w:val="001671C5"/>
    <w:rsid w:val="00170F47"/>
    <w:rsid w:val="00190587"/>
    <w:rsid w:val="001B4697"/>
    <w:rsid w:val="001C247C"/>
    <w:rsid w:val="001C2E88"/>
    <w:rsid w:val="001D0683"/>
    <w:rsid w:val="001D0936"/>
    <w:rsid w:val="001E4844"/>
    <w:rsid w:val="001F4209"/>
    <w:rsid w:val="001F6495"/>
    <w:rsid w:val="002046E3"/>
    <w:rsid w:val="00206DB6"/>
    <w:rsid w:val="002107C2"/>
    <w:rsid w:val="00224512"/>
    <w:rsid w:val="0023241C"/>
    <w:rsid w:val="00237457"/>
    <w:rsid w:val="0026033E"/>
    <w:rsid w:val="0026221B"/>
    <w:rsid w:val="00263234"/>
    <w:rsid w:val="002648F4"/>
    <w:rsid w:val="002658E2"/>
    <w:rsid w:val="002800A8"/>
    <w:rsid w:val="00285C06"/>
    <w:rsid w:val="002860AB"/>
    <w:rsid w:val="00292D94"/>
    <w:rsid w:val="002A103D"/>
    <w:rsid w:val="002A2A5E"/>
    <w:rsid w:val="002A46C4"/>
    <w:rsid w:val="002C3016"/>
    <w:rsid w:val="002D2909"/>
    <w:rsid w:val="002E3F23"/>
    <w:rsid w:val="0030121B"/>
    <w:rsid w:val="0031225B"/>
    <w:rsid w:val="00315F3B"/>
    <w:rsid w:val="003352B2"/>
    <w:rsid w:val="00341040"/>
    <w:rsid w:val="0036209D"/>
    <w:rsid w:val="0036702B"/>
    <w:rsid w:val="00382AA0"/>
    <w:rsid w:val="00384057"/>
    <w:rsid w:val="00384F44"/>
    <w:rsid w:val="00387443"/>
    <w:rsid w:val="003919ED"/>
    <w:rsid w:val="003921D8"/>
    <w:rsid w:val="003955C2"/>
    <w:rsid w:val="003B2A04"/>
    <w:rsid w:val="003E29FB"/>
    <w:rsid w:val="003E3047"/>
    <w:rsid w:val="003E3572"/>
    <w:rsid w:val="003E5E1D"/>
    <w:rsid w:val="003F38E8"/>
    <w:rsid w:val="00403D15"/>
    <w:rsid w:val="00406F8B"/>
    <w:rsid w:val="00412E5E"/>
    <w:rsid w:val="0041541D"/>
    <w:rsid w:val="004167FD"/>
    <w:rsid w:val="00420BB4"/>
    <w:rsid w:val="00431DA8"/>
    <w:rsid w:val="00432FFD"/>
    <w:rsid w:val="00454ECF"/>
    <w:rsid w:val="00457283"/>
    <w:rsid w:val="0047133E"/>
    <w:rsid w:val="004744A9"/>
    <w:rsid w:val="00482AAF"/>
    <w:rsid w:val="00483C10"/>
    <w:rsid w:val="00490098"/>
    <w:rsid w:val="00496EEE"/>
    <w:rsid w:val="004A1535"/>
    <w:rsid w:val="004A2BC3"/>
    <w:rsid w:val="004C74E8"/>
    <w:rsid w:val="004E02CD"/>
    <w:rsid w:val="004E5746"/>
    <w:rsid w:val="004F78A7"/>
    <w:rsid w:val="00503E6E"/>
    <w:rsid w:val="00527F20"/>
    <w:rsid w:val="005301FF"/>
    <w:rsid w:val="005307A2"/>
    <w:rsid w:val="00533A81"/>
    <w:rsid w:val="005458FC"/>
    <w:rsid w:val="00554FFD"/>
    <w:rsid w:val="00560ADF"/>
    <w:rsid w:val="00565740"/>
    <w:rsid w:val="0057144A"/>
    <w:rsid w:val="00586A52"/>
    <w:rsid w:val="0059088D"/>
    <w:rsid w:val="00595F9F"/>
    <w:rsid w:val="005A0AA0"/>
    <w:rsid w:val="005A4DF0"/>
    <w:rsid w:val="005B2080"/>
    <w:rsid w:val="005B5D25"/>
    <w:rsid w:val="005B7892"/>
    <w:rsid w:val="005C19CE"/>
    <w:rsid w:val="005C22B2"/>
    <w:rsid w:val="005C2AE1"/>
    <w:rsid w:val="005C6948"/>
    <w:rsid w:val="005D5A32"/>
    <w:rsid w:val="005D6EA3"/>
    <w:rsid w:val="006036C9"/>
    <w:rsid w:val="00606546"/>
    <w:rsid w:val="00616650"/>
    <w:rsid w:val="00636B3F"/>
    <w:rsid w:val="0063711C"/>
    <w:rsid w:val="00637930"/>
    <w:rsid w:val="00662141"/>
    <w:rsid w:val="006664EA"/>
    <w:rsid w:val="0066681A"/>
    <w:rsid w:val="00676238"/>
    <w:rsid w:val="00683194"/>
    <w:rsid w:val="00686027"/>
    <w:rsid w:val="00693931"/>
    <w:rsid w:val="00695534"/>
    <w:rsid w:val="006B449C"/>
    <w:rsid w:val="006B611C"/>
    <w:rsid w:val="006E0080"/>
    <w:rsid w:val="006F3F5B"/>
    <w:rsid w:val="007123F7"/>
    <w:rsid w:val="0072353B"/>
    <w:rsid w:val="007324CA"/>
    <w:rsid w:val="00747263"/>
    <w:rsid w:val="00753AD2"/>
    <w:rsid w:val="00755681"/>
    <w:rsid w:val="00757BD2"/>
    <w:rsid w:val="00762286"/>
    <w:rsid w:val="007861D1"/>
    <w:rsid w:val="00791DF4"/>
    <w:rsid w:val="007A1136"/>
    <w:rsid w:val="007A341D"/>
    <w:rsid w:val="007A7EBB"/>
    <w:rsid w:val="007D32CA"/>
    <w:rsid w:val="007D65AA"/>
    <w:rsid w:val="007E06D9"/>
    <w:rsid w:val="00803284"/>
    <w:rsid w:val="00817D78"/>
    <w:rsid w:val="00836DED"/>
    <w:rsid w:val="00853D04"/>
    <w:rsid w:val="00860377"/>
    <w:rsid w:val="00865C23"/>
    <w:rsid w:val="00875659"/>
    <w:rsid w:val="00880E94"/>
    <w:rsid w:val="00883E66"/>
    <w:rsid w:val="00887D38"/>
    <w:rsid w:val="00893657"/>
    <w:rsid w:val="00894E14"/>
    <w:rsid w:val="00894F11"/>
    <w:rsid w:val="008B4EA3"/>
    <w:rsid w:val="008B72E5"/>
    <w:rsid w:val="008C0524"/>
    <w:rsid w:val="008C42CB"/>
    <w:rsid w:val="008C654F"/>
    <w:rsid w:val="008D0998"/>
    <w:rsid w:val="008D09BD"/>
    <w:rsid w:val="008D1CAD"/>
    <w:rsid w:val="008E2121"/>
    <w:rsid w:val="008E2FF2"/>
    <w:rsid w:val="008F51A1"/>
    <w:rsid w:val="00905C7C"/>
    <w:rsid w:val="009079F4"/>
    <w:rsid w:val="00916EA6"/>
    <w:rsid w:val="0092273A"/>
    <w:rsid w:val="009311F4"/>
    <w:rsid w:val="0095063F"/>
    <w:rsid w:val="00951661"/>
    <w:rsid w:val="009568A9"/>
    <w:rsid w:val="00982B8D"/>
    <w:rsid w:val="00985CB8"/>
    <w:rsid w:val="00985D51"/>
    <w:rsid w:val="00991D47"/>
    <w:rsid w:val="009A40C7"/>
    <w:rsid w:val="009A6412"/>
    <w:rsid w:val="009C3A4A"/>
    <w:rsid w:val="009D0444"/>
    <w:rsid w:val="009D6DB8"/>
    <w:rsid w:val="009E3DA2"/>
    <w:rsid w:val="009E7FC4"/>
    <w:rsid w:val="009F36C0"/>
    <w:rsid w:val="009F7F6F"/>
    <w:rsid w:val="00A06753"/>
    <w:rsid w:val="00A118A7"/>
    <w:rsid w:val="00A1476A"/>
    <w:rsid w:val="00A27B6E"/>
    <w:rsid w:val="00A55133"/>
    <w:rsid w:val="00A56E78"/>
    <w:rsid w:val="00A73F9A"/>
    <w:rsid w:val="00A7576F"/>
    <w:rsid w:val="00A8431D"/>
    <w:rsid w:val="00A843A1"/>
    <w:rsid w:val="00A87D1B"/>
    <w:rsid w:val="00A944F0"/>
    <w:rsid w:val="00AA539B"/>
    <w:rsid w:val="00AA7236"/>
    <w:rsid w:val="00AB14F8"/>
    <w:rsid w:val="00AC0895"/>
    <w:rsid w:val="00AC0F7F"/>
    <w:rsid w:val="00AC4EB4"/>
    <w:rsid w:val="00AD56F6"/>
    <w:rsid w:val="00B10CCF"/>
    <w:rsid w:val="00B23D47"/>
    <w:rsid w:val="00B32CA0"/>
    <w:rsid w:val="00B45008"/>
    <w:rsid w:val="00B54A86"/>
    <w:rsid w:val="00B5500B"/>
    <w:rsid w:val="00B60B2F"/>
    <w:rsid w:val="00B66912"/>
    <w:rsid w:val="00B739CC"/>
    <w:rsid w:val="00B7704F"/>
    <w:rsid w:val="00B8705F"/>
    <w:rsid w:val="00B919D7"/>
    <w:rsid w:val="00B95293"/>
    <w:rsid w:val="00BB5A34"/>
    <w:rsid w:val="00BC0F3D"/>
    <w:rsid w:val="00BC60F6"/>
    <w:rsid w:val="00BC7052"/>
    <w:rsid w:val="00BD4BF4"/>
    <w:rsid w:val="00BE2969"/>
    <w:rsid w:val="00BE35EA"/>
    <w:rsid w:val="00BF3F8B"/>
    <w:rsid w:val="00BF697F"/>
    <w:rsid w:val="00C23FF9"/>
    <w:rsid w:val="00C333A6"/>
    <w:rsid w:val="00C417EE"/>
    <w:rsid w:val="00C43315"/>
    <w:rsid w:val="00C504AD"/>
    <w:rsid w:val="00C61795"/>
    <w:rsid w:val="00C640FB"/>
    <w:rsid w:val="00C7745A"/>
    <w:rsid w:val="00CA4B2F"/>
    <w:rsid w:val="00CD4FD9"/>
    <w:rsid w:val="00CE4F36"/>
    <w:rsid w:val="00CE7ADF"/>
    <w:rsid w:val="00CF3CD0"/>
    <w:rsid w:val="00CF5C15"/>
    <w:rsid w:val="00D03AE4"/>
    <w:rsid w:val="00D1467A"/>
    <w:rsid w:val="00D23BD2"/>
    <w:rsid w:val="00D520FA"/>
    <w:rsid w:val="00D7657D"/>
    <w:rsid w:val="00D837D9"/>
    <w:rsid w:val="00DA21BD"/>
    <w:rsid w:val="00DC5B7C"/>
    <w:rsid w:val="00DE038B"/>
    <w:rsid w:val="00DE06DB"/>
    <w:rsid w:val="00DE2669"/>
    <w:rsid w:val="00E0024D"/>
    <w:rsid w:val="00E26CDD"/>
    <w:rsid w:val="00E63CB6"/>
    <w:rsid w:val="00E77FA5"/>
    <w:rsid w:val="00E87643"/>
    <w:rsid w:val="00E90537"/>
    <w:rsid w:val="00E97C5B"/>
    <w:rsid w:val="00E97CC2"/>
    <w:rsid w:val="00EB121B"/>
    <w:rsid w:val="00EB3E74"/>
    <w:rsid w:val="00EC69EE"/>
    <w:rsid w:val="00ED2E18"/>
    <w:rsid w:val="00EE0899"/>
    <w:rsid w:val="00F04767"/>
    <w:rsid w:val="00F0575D"/>
    <w:rsid w:val="00F127FD"/>
    <w:rsid w:val="00F35C8C"/>
    <w:rsid w:val="00F5361F"/>
    <w:rsid w:val="00F56A98"/>
    <w:rsid w:val="00F57914"/>
    <w:rsid w:val="00F723CF"/>
    <w:rsid w:val="00F75C84"/>
    <w:rsid w:val="00F8068D"/>
    <w:rsid w:val="00F84A77"/>
    <w:rsid w:val="00F91937"/>
    <w:rsid w:val="00F97829"/>
    <w:rsid w:val="00FA1F42"/>
    <w:rsid w:val="00FB49CD"/>
    <w:rsid w:val="00FB646B"/>
    <w:rsid w:val="00FB6A18"/>
    <w:rsid w:val="00FC7617"/>
    <w:rsid w:val="00FD1957"/>
    <w:rsid w:val="00FD68D8"/>
    <w:rsid w:val="00FD7E42"/>
    <w:rsid w:val="00FE06A2"/>
    <w:rsid w:val="00FF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9D3D5"/>
  <w15:chartTrackingRefBased/>
  <w15:docId w15:val="{12394FC9-7CB8-4091-AE6D-1759E550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AD2"/>
    <w:pPr>
      <w:spacing w:after="200" w:line="276" w:lineRule="auto"/>
    </w:pPr>
    <w:rPr>
      <w:rFonts w:ascii="Times New Roman" w:eastAsia="SimSun" w:hAnsi="Times New Roman"/>
      <w:sz w:val="24"/>
      <w:szCs w:val="24"/>
      <w:lang w:val="hr-HR" w:eastAsia="zh-CN"/>
    </w:rPr>
  </w:style>
  <w:style w:type="paragraph" w:styleId="Heading6">
    <w:name w:val="heading 6"/>
    <w:basedOn w:val="Normal"/>
    <w:next w:val="Normal"/>
    <w:link w:val="Heading6Char"/>
    <w:qFormat/>
    <w:rsid w:val="00865C23"/>
    <w:pPr>
      <w:keepNext/>
      <w:spacing w:after="0" w:line="240" w:lineRule="auto"/>
      <w:jc w:val="center"/>
      <w:outlineLvl w:val="5"/>
    </w:pPr>
    <w:rPr>
      <w:rFonts w:eastAsia="Times New Roman"/>
      <w:b/>
      <w:szCs w:val="20"/>
      <w:lang w:val="sr-Cyrl-C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53AD2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F5361F"/>
    <w:pPr>
      <w:spacing w:after="0" w:line="240" w:lineRule="auto"/>
    </w:pPr>
    <w:rPr>
      <w:rFonts w:ascii="Calibri" w:eastAsia="Times New Roman" w:hAnsi="Calibri"/>
      <w:i/>
      <w:iCs/>
      <w:sz w:val="20"/>
      <w:szCs w:val="20"/>
      <w:lang w:val="en-US" w:eastAsia="en-US" w:bidi="en-US"/>
    </w:rPr>
  </w:style>
  <w:style w:type="character" w:customStyle="1" w:styleId="NoSpacingChar">
    <w:name w:val="No Spacing Char"/>
    <w:link w:val="NoSpacing"/>
    <w:uiPriority w:val="1"/>
    <w:rsid w:val="00F5361F"/>
    <w:rPr>
      <w:rFonts w:eastAsia="Times New Roman"/>
      <w:i/>
      <w:iCs/>
      <w:lang w:val="en-US"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ED2E18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uiPriority w:val="99"/>
    <w:rsid w:val="00ED2E18"/>
    <w:rPr>
      <w:rFonts w:ascii="Times New Roman" w:eastAsia="SimSun" w:hAnsi="Times New Roman"/>
      <w:sz w:val="24"/>
      <w:szCs w:val="24"/>
      <w:lang w:val="hr-HR" w:eastAsia="zh-CN"/>
    </w:rPr>
  </w:style>
  <w:style w:type="paragraph" w:styleId="Footer">
    <w:name w:val="footer"/>
    <w:basedOn w:val="Normal"/>
    <w:link w:val="FooterChar"/>
    <w:uiPriority w:val="99"/>
    <w:unhideWhenUsed/>
    <w:rsid w:val="00ED2E18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uiPriority w:val="99"/>
    <w:rsid w:val="00ED2E18"/>
    <w:rPr>
      <w:rFonts w:ascii="Times New Roman" w:eastAsia="SimSun" w:hAnsi="Times New Roman"/>
      <w:sz w:val="24"/>
      <w:szCs w:val="24"/>
      <w:lang w:val="hr-HR" w:eastAsia="zh-CN"/>
    </w:rPr>
  </w:style>
  <w:style w:type="character" w:customStyle="1" w:styleId="Heading6Char">
    <w:name w:val="Heading 6 Char"/>
    <w:link w:val="Heading6"/>
    <w:rsid w:val="00865C23"/>
    <w:rPr>
      <w:rFonts w:ascii="Times New Roman" w:eastAsia="Times New Roman" w:hAnsi="Times New Roman"/>
      <w:b/>
      <w:sz w:val="24"/>
      <w:lang w:val="sr-Cyrl-CS" w:eastAsia="en-US"/>
    </w:rPr>
  </w:style>
  <w:style w:type="character" w:styleId="CommentReference">
    <w:name w:val="annotation reference"/>
    <w:uiPriority w:val="99"/>
    <w:semiHidden/>
    <w:unhideWhenUsed/>
    <w:rsid w:val="00265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58E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658E2"/>
    <w:rPr>
      <w:rFonts w:ascii="Times New Roman" w:eastAsia="SimSun" w:hAnsi="Times New Roman"/>
      <w:lang w:val="hr-HR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8E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658E2"/>
    <w:rPr>
      <w:rFonts w:ascii="Times New Roman" w:eastAsia="SimSun" w:hAnsi="Times New Roman"/>
      <w:b/>
      <w:bCs/>
      <w:lang w:val="hr-H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58E2"/>
    <w:rPr>
      <w:rFonts w:ascii="Tahoma" w:eastAsia="SimSun" w:hAnsi="Tahoma" w:cs="Tahoma"/>
      <w:sz w:val="16"/>
      <w:szCs w:val="16"/>
      <w:lang w:val="hr-HR" w:eastAsia="zh-CN"/>
    </w:rPr>
  </w:style>
  <w:style w:type="paragraph" w:customStyle="1" w:styleId="CharCharCharCharCharCharChar">
    <w:name w:val="Char Char Char Char Char Char Char"/>
    <w:basedOn w:val="Normal"/>
    <w:rsid w:val="008C654F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table" w:styleId="TableGrid">
    <w:name w:val="Table Grid"/>
    <w:basedOn w:val="TableNormal"/>
    <w:rsid w:val="008B72E5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206DB6"/>
    <w:rPr>
      <w:rFonts w:ascii="Times New Roman" w:eastAsia="SimSun" w:hAnsi="Times New Roman"/>
      <w:sz w:val="24"/>
      <w:szCs w:val="24"/>
      <w:lang w:val="hr-HR" w:eastAsia="zh-CN"/>
    </w:rPr>
  </w:style>
  <w:style w:type="paragraph" w:customStyle="1" w:styleId="Default">
    <w:name w:val="Default"/>
    <w:rsid w:val="00755681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6574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EE0899"/>
    <w:pPr>
      <w:widowControl w:val="0"/>
      <w:autoSpaceDE w:val="0"/>
      <w:autoSpaceDN w:val="0"/>
      <w:spacing w:before="119" w:after="0" w:line="240" w:lineRule="auto"/>
      <w:ind w:left="532"/>
      <w:jc w:val="both"/>
    </w:pPr>
    <w:rPr>
      <w:rFonts w:ascii="Cambria" w:eastAsia="Cambria" w:hAnsi="Cambria" w:cs="Cambria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E0899"/>
    <w:rPr>
      <w:rFonts w:ascii="Cambria" w:eastAsia="Cambria" w:hAnsi="Cambria" w:cs="Cambria"/>
      <w:sz w:val="24"/>
      <w:szCs w:val="24"/>
    </w:rPr>
  </w:style>
  <w:style w:type="paragraph" w:styleId="Revision">
    <w:name w:val="Revision"/>
    <w:hidden/>
    <w:uiPriority w:val="99"/>
    <w:semiHidden/>
    <w:rsid w:val="007D32CA"/>
    <w:rPr>
      <w:rFonts w:ascii="Times New Roman" w:eastAsia="SimSun" w:hAnsi="Times New Roman"/>
      <w:sz w:val="24"/>
      <w:szCs w:val="24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77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dzan\Desktop\Obrazac%20za%20izradu%20nastavnog%20programa%20osposobljavanja%20i%20usavrsavanj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E5782-F051-411C-8560-D1ECC6BC0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 za izradu nastavnog programa osposobljavanja i usavrsavanja</Template>
  <TotalTime>2</TotalTime>
  <Pages>3</Pages>
  <Words>197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ASOO</dc:creator>
  <cp:keywords/>
  <cp:lastModifiedBy>AZK-CASLAV</cp:lastModifiedBy>
  <cp:revision>3</cp:revision>
  <cp:lastPrinted>2022-03-14T12:54:00Z</cp:lastPrinted>
  <dcterms:created xsi:type="dcterms:W3CDTF">2022-07-27T13:55:00Z</dcterms:created>
  <dcterms:modified xsi:type="dcterms:W3CDTF">2022-07-29T11:54:00Z</dcterms:modified>
</cp:coreProperties>
</file>